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8" w:type="dxa"/>
        <w:tblLayout w:type="fixed"/>
        <w:tblCellMar>
          <w:left w:w="0" w:type="dxa"/>
          <w:right w:w="0" w:type="dxa"/>
        </w:tblCellMar>
        <w:tblLook w:val="0000" w:firstRow="0" w:lastRow="0" w:firstColumn="0" w:lastColumn="0" w:noHBand="0" w:noVBand="0"/>
      </w:tblPr>
      <w:tblGrid>
        <w:gridCol w:w="7995"/>
      </w:tblGrid>
      <w:tr w:rsidR="007451C0" w:rsidRPr="00E01A58" w14:paraId="38D60ECF" w14:textId="77777777" w:rsidTr="79DF0CB4">
        <w:trPr>
          <w:trHeight w:val="400"/>
        </w:trPr>
        <w:tc>
          <w:tcPr>
            <w:tcW w:w="7995" w:type="dxa"/>
          </w:tcPr>
          <w:p w14:paraId="38D60ECE" w14:textId="0A493674" w:rsidR="007451C0" w:rsidRPr="00E01A58" w:rsidRDefault="002029F4" w:rsidP="00C4250F">
            <w:pPr>
              <w:pStyle w:val="Heading2Bold"/>
              <w:jc w:val="both"/>
              <w:rPr>
                <w:rFonts w:ascii="Arial" w:hAnsi="Arial" w:cs="Arial"/>
              </w:rPr>
            </w:pPr>
            <w:r>
              <w:rPr>
                <w:rFonts w:ascii="Arial" w:hAnsi="Arial" w:cs="Arial"/>
              </w:rPr>
              <w:t>LGA response to</w:t>
            </w:r>
            <w:r w:rsidR="00D17E71">
              <w:rPr>
                <w:rFonts w:ascii="Arial" w:hAnsi="Arial" w:cs="Arial"/>
              </w:rPr>
              <w:t xml:space="preserve"> the technical consultation on the 201</w:t>
            </w:r>
            <w:r w:rsidR="00C4250F">
              <w:rPr>
                <w:rFonts w:ascii="Arial" w:hAnsi="Arial" w:cs="Arial"/>
              </w:rPr>
              <w:t>9</w:t>
            </w:r>
            <w:r w:rsidR="00D17E71">
              <w:rPr>
                <w:rFonts w:ascii="Arial" w:hAnsi="Arial" w:cs="Arial"/>
              </w:rPr>
              <w:t>/</w:t>
            </w:r>
            <w:r w:rsidR="00C4250F">
              <w:rPr>
                <w:rFonts w:ascii="Arial" w:hAnsi="Arial" w:cs="Arial"/>
              </w:rPr>
              <w:t>20</w:t>
            </w:r>
            <w:r w:rsidR="00D17E71">
              <w:rPr>
                <w:rFonts w:ascii="Arial" w:hAnsi="Arial" w:cs="Arial"/>
              </w:rPr>
              <w:t xml:space="preserve"> local government finance settlement</w:t>
            </w:r>
            <w:r>
              <w:rPr>
                <w:rFonts w:ascii="Arial" w:hAnsi="Arial" w:cs="Arial"/>
              </w:rPr>
              <w:t xml:space="preserve"> </w:t>
            </w:r>
          </w:p>
        </w:tc>
      </w:tr>
      <w:tr w:rsidR="007451C0" w:rsidRPr="00E01A58" w14:paraId="38D60ED1" w14:textId="77777777" w:rsidTr="79DF0CB4">
        <w:trPr>
          <w:trHeight w:hRule="exact" w:val="400"/>
        </w:trPr>
        <w:tc>
          <w:tcPr>
            <w:tcW w:w="7995" w:type="dxa"/>
          </w:tcPr>
          <w:p w14:paraId="01B27961" w14:textId="013BFB5C" w:rsidR="002029F4" w:rsidRDefault="2FE29A97" w:rsidP="79DF0CB4">
            <w:pPr>
              <w:pStyle w:val="Heading2"/>
              <w:tabs>
                <w:tab w:val="left" w:pos="5160"/>
              </w:tabs>
              <w:jc w:val="both"/>
              <w:rPr>
                <w:rFonts w:ascii="Arial" w:eastAsia="Arial" w:hAnsi="Arial" w:cs="Arial"/>
              </w:rPr>
            </w:pPr>
            <w:bookmarkStart w:id="0" w:name="bmDocumentDate"/>
            <w:bookmarkEnd w:id="0"/>
            <w:r w:rsidRPr="2FE29A97">
              <w:rPr>
                <w:rFonts w:ascii="Arial" w:eastAsia="Arial" w:hAnsi="Arial" w:cs="Arial"/>
              </w:rPr>
              <w:t>September 2018</w:t>
            </w:r>
            <w:r w:rsidR="001C234E">
              <w:rPr>
                <w:rFonts w:ascii="Arial" w:eastAsia="Arial" w:hAnsi="Arial" w:cs="Arial"/>
              </w:rPr>
              <w:tab/>
            </w:r>
          </w:p>
          <w:p w14:paraId="5C294526" w14:textId="77777777" w:rsidR="002029F4" w:rsidRDefault="002029F4" w:rsidP="00D17E71">
            <w:pPr>
              <w:jc w:val="both"/>
            </w:pPr>
          </w:p>
          <w:p w14:paraId="364EA38A" w14:textId="77777777" w:rsidR="002029F4" w:rsidRDefault="002029F4" w:rsidP="00D17E71">
            <w:pPr>
              <w:jc w:val="both"/>
            </w:pPr>
          </w:p>
          <w:p w14:paraId="38D60ED0" w14:textId="36E722A8" w:rsidR="007451C0" w:rsidRPr="002029F4" w:rsidRDefault="007451C0" w:rsidP="00D17E71">
            <w:pPr>
              <w:jc w:val="both"/>
            </w:pPr>
          </w:p>
        </w:tc>
      </w:tr>
    </w:tbl>
    <w:p w14:paraId="38D60ED2" w14:textId="46E11553" w:rsidR="00306D21" w:rsidRPr="00E01A58" w:rsidRDefault="000D5C5B" w:rsidP="00D17E71">
      <w:pPr>
        <w:jc w:val="both"/>
        <w:rPr>
          <w:rFonts w:ascii="Arial" w:hAnsi="Arial" w:cs="Arial"/>
          <w:sz w:val="24"/>
        </w:rPr>
      </w:pPr>
      <w:r w:rsidRPr="000D5C5B">
        <w:rPr>
          <w:rFonts w:ascii="Arial" w:hAnsi="Arial" w:cs="Arial"/>
          <w:noProof/>
          <w:sz w:val="24"/>
          <w:szCs w:val="24"/>
          <w:lang w:eastAsia="en-GB"/>
        </w:rPr>
        <mc:AlternateContent>
          <mc:Choice Requires="wps">
            <w:drawing>
              <wp:anchor distT="45720" distB="45720" distL="114300" distR="114300" simplePos="0" relativeHeight="251658240" behindDoc="0" locked="0" layoutInCell="1" allowOverlap="1" wp14:anchorId="300093F1" wp14:editId="4C10259F">
                <wp:simplePos x="0" y="0"/>
                <wp:positionH relativeFrom="column">
                  <wp:posOffset>3814445</wp:posOffset>
                </wp:positionH>
                <wp:positionV relativeFrom="paragraph">
                  <wp:posOffset>-762000</wp:posOffset>
                </wp:positionV>
                <wp:extent cx="1076325" cy="1404620"/>
                <wp:effectExtent l="0" t="0" r="9525"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404620"/>
                        </a:xfrm>
                        <a:prstGeom prst="rect">
                          <a:avLst/>
                        </a:prstGeom>
                        <a:solidFill>
                          <a:srgbClr val="FFFFFF"/>
                        </a:solidFill>
                        <a:ln w="9525">
                          <a:noFill/>
                          <a:miter lim="800000"/>
                          <a:headEnd/>
                          <a:tailEnd/>
                        </a:ln>
                      </wps:spPr>
                      <wps:txbx>
                        <w:txbxContent>
                          <w:p w14:paraId="1A728B98" w14:textId="5A65EE42" w:rsidR="00AD2739" w:rsidRPr="000D5C5B" w:rsidRDefault="00AD2739">
                            <w:pPr>
                              <w:rPr>
                                <w:rFonts w:ascii="Arial" w:hAnsi="Arial" w:cs="Arial"/>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00093F1" id="_x0000_t202" coordsize="21600,21600" o:spt="202" path="m,l,21600r21600,l21600,xe">
                <v:stroke joinstyle="miter"/>
                <v:path gradientshapeok="t" o:connecttype="rect"/>
              </v:shapetype>
              <v:shape id="Text Box 2" o:spid="_x0000_s1026" type="#_x0000_t202" style="position:absolute;left:0;text-align:left;margin-left:300.35pt;margin-top:-60pt;width:84.7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" stroked="f">
                <v:textbox style="mso-fit-shape-to-text:t">
                  <w:txbxContent>
                    <w:p w14:paraId="1A728B98" w14:textId="5A65EE42" w:rsidR="00AD2739" w:rsidRPr="000D5C5B" w:rsidRDefault="00AD2739">
                      <w:pPr>
                        <w:rPr>
                          <w:rFonts w:ascii="Arial" w:hAnsi="Arial" w:cs="Arial"/>
                          <w:b/>
                        </w:rPr>
                      </w:pPr>
                    </w:p>
                  </w:txbxContent>
                </v:textbox>
                <w10:wrap type="square"/>
              </v:shape>
            </w:pict>
          </mc:Fallback>
        </mc:AlternateContent>
      </w:r>
    </w:p>
    <w:p w14:paraId="38D60ED3" w14:textId="26C26D24" w:rsidR="00225477" w:rsidRPr="00E01A58" w:rsidRDefault="00225477" w:rsidP="00D17E71">
      <w:pPr>
        <w:jc w:val="both"/>
        <w:rPr>
          <w:rFonts w:ascii="Arial" w:hAnsi="Arial" w:cs="Arial"/>
          <w:sz w:val="24"/>
          <w:szCs w:val="24"/>
        </w:rPr>
        <w:sectPr w:rsidR="00225477" w:rsidRPr="00E01A58">
          <w:headerReference w:type="default" r:id="rId11"/>
          <w:footerReference w:type="default" r:id="rId12"/>
          <w:pgSz w:w="11906" w:h="16838"/>
          <w:pgMar w:top="2209" w:right="2495" w:bottom="851" w:left="1418" w:header="335" w:footer="573" w:gutter="0"/>
          <w:cols w:space="720"/>
        </w:sectPr>
      </w:pPr>
    </w:p>
    <w:p w14:paraId="38D60ED4" w14:textId="77777777" w:rsidR="00306D21" w:rsidRPr="00E01A58" w:rsidRDefault="00306D21" w:rsidP="00D17E71">
      <w:pPr>
        <w:jc w:val="both"/>
        <w:rPr>
          <w:rFonts w:ascii="Arial" w:hAnsi="Arial" w:cs="Arial"/>
          <w:sz w:val="24"/>
          <w:szCs w:val="24"/>
        </w:rPr>
      </w:pPr>
    </w:p>
    <w:p w14:paraId="2DD3BDAB" w14:textId="77777777" w:rsidR="00D17E71" w:rsidRPr="00D17E71" w:rsidRDefault="00D17E71" w:rsidP="00D17E71">
      <w:pPr>
        <w:pStyle w:val="Default"/>
        <w:jc w:val="both"/>
        <w:rPr>
          <w:sz w:val="22"/>
          <w:szCs w:val="22"/>
        </w:rPr>
      </w:pPr>
      <w:bookmarkStart w:id="1" w:name="_GoBack"/>
      <w:bookmarkEnd w:id="1"/>
    </w:p>
    <w:p w14:paraId="2F201CF8" w14:textId="70440F10" w:rsidR="00D17E71" w:rsidRPr="00763A46" w:rsidRDefault="79DF0CB4" w:rsidP="79DF0CB4">
      <w:pPr>
        <w:pStyle w:val="Default"/>
        <w:jc w:val="both"/>
        <w:rPr>
          <w:sz w:val="22"/>
          <w:szCs w:val="22"/>
        </w:rPr>
      </w:pPr>
      <w:r w:rsidRPr="79DF0CB4">
        <w:rPr>
          <w:sz w:val="22"/>
          <w:szCs w:val="22"/>
        </w:rPr>
        <w:t xml:space="preserve">The Local Government Association (LGA) welcomes the opportunity to respond to the technical consultation on the 2019/20 local government finance settlement. </w:t>
      </w:r>
    </w:p>
    <w:p w14:paraId="5F2165F5" w14:textId="77777777" w:rsidR="00D17E71" w:rsidRPr="00763A46" w:rsidRDefault="00D17E71" w:rsidP="00314A5D">
      <w:pPr>
        <w:pStyle w:val="Default"/>
        <w:jc w:val="both"/>
        <w:rPr>
          <w:sz w:val="22"/>
          <w:szCs w:val="22"/>
        </w:rPr>
      </w:pPr>
    </w:p>
    <w:p w14:paraId="7E041362" w14:textId="77777777" w:rsidR="00D17E71" w:rsidRPr="00763A46" w:rsidRDefault="79DF0CB4" w:rsidP="79DF0CB4">
      <w:pPr>
        <w:pStyle w:val="Default"/>
        <w:jc w:val="both"/>
        <w:rPr>
          <w:sz w:val="22"/>
          <w:szCs w:val="22"/>
        </w:rPr>
      </w:pPr>
      <w:r w:rsidRPr="79DF0CB4">
        <w:rPr>
          <w:sz w:val="22"/>
          <w:szCs w:val="22"/>
        </w:rPr>
        <w:t xml:space="preserve">The LGA is here to support, promote and improve local government. We will fight local government's corner and support councils through challenging times by making the case for greater devolution, helping councils tackle their challenges and assisting them to deliver better value for money services. </w:t>
      </w:r>
    </w:p>
    <w:p w14:paraId="1F515BFF" w14:textId="77777777" w:rsidR="00D17E71" w:rsidRPr="00763A46" w:rsidRDefault="00D17E71" w:rsidP="00314A5D">
      <w:pPr>
        <w:jc w:val="both"/>
        <w:rPr>
          <w:rFonts w:ascii="Arial" w:hAnsi="Arial" w:cs="Arial"/>
          <w:szCs w:val="22"/>
        </w:rPr>
      </w:pPr>
    </w:p>
    <w:p w14:paraId="38D60ED5" w14:textId="35BAAE99" w:rsidR="00FE0C0A" w:rsidRPr="00763A46" w:rsidRDefault="79DF0CB4" w:rsidP="79DF0CB4">
      <w:pPr>
        <w:jc w:val="both"/>
        <w:rPr>
          <w:rFonts w:ascii="Arial" w:eastAsia="Arial" w:hAnsi="Arial" w:cs="Arial"/>
        </w:rPr>
      </w:pPr>
      <w:r w:rsidRPr="79DF0CB4">
        <w:rPr>
          <w:rFonts w:ascii="Arial" w:eastAsia="Arial" w:hAnsi="Arial" w:cs="Arial"/>
        </w:rPr>
        <w:t>This consultation response has been approved by the LGA’s Leadership Board, Executive, and Resources Board.</w:t>
      </w:r>
    </w:p>
    <w:p w14:paraId="2BA4B6AB" w14:textId="77777777" w:rsidR="00D17E71" w:rsidRPr="00763A46" w:rsidRDefault="00D17E71" w:rsidP="00314A5D">
      <w:pPr>
        <w:jc w:val="both"/>
        <w:rPr>
          <w:rFonts w:ascii="Arial" w:hAnsi="Arial" w:cs="Arial"/>
          <w:szCs w:val="22"/>
        </w:rPr>
      </w:pPr>
    </w:p>
    <w:p w14:paraId="75B0058C" w14:textId="7DBB8A20" w:rsidR="00D17E71" w:rsidRPr="00763A46" w:rsidRDefault="79DF0CB4" w:rsidP="79DF0CB4">
      <w:pPr>
        <w:pStyle w:val="Default"/>
        <w:jc w:val="both"/>
        <w:rPr>
          <w:sz w:val="22"/>
          <w:szCs w:val="22"/>
        </w:rPr>
      </w:pPr>
      <w:r w:rsidRPr="79DF0CB4">
        <w:rPr>
          <w:b/>
          <w:bCs/>
          <w:sz w:val="22"/>
          <w:szCs w:val="22"/>
        </w:rPr>
        <w:t xml:space="preserve">Key points </w:t>
      </w:r>
    </w:p>
    <w:p w14:paraId="1EAEF0C1" w14:textId="77777777" w:rsidR="00D17E71" w:rsidRPr="00763A46" w:rsidRDefault="00D17E71" w:rsidP="00314A5D">
      <w:pPr>
        <w:pStyle w:val="Default"/>
        <w:spacing w:after="4"/>
        <w:jc w:val="both"/>
        <w:rPr>
          <w:sz w:val="22"/>
          <w:szCs w:val="22"/>
        </w:rPr>
      </w:pPr>
    </w:p>
    <w:p w14:paraId="17E4DD03" w14:textId="7443C2A9" w:rsidR="002427DD" w:rsidRPr="00763A46" w:rsidRDefault="79DF0CB4" w:rsidP="79DF0CB4">
      <w:pPr>
        <w:pStyle w:val="Default"/>
        <w:keepLines/>
        <w:numPr>
          <w:ilvl w:val="0"/>
          <w:numId w:val="17"/>
        </w:numPr>
        <w:spacing w:after="4"/>
        <w:ind w:left="360"/>
        <w:jc w:val="both"/>
        <w:rPr>
          <w:sz w:val="22"/>
          <w:szCs w:val="22"/>
        </w:rPr>
      </w:pPr>
      <w:r w:rsidRPr="79DF0CB4">
        <w:rPr>
          <w:sz w:val="22"/>
          <w:szCs w:val="22"/>
        </w:rPr>
        <w:t xml:space="preserve">The LGA welcomes the Government’s intention to continue with the four-year settlement to which 97 per cent of all local authorities signed up.  However, local authorities are now facing rises in pay and prices, which were not forecast when local authorities signed up to the four year offer.  </w:t>
      </w:r>
    </w:p>
    <w:p w14:paraId="7EB8873C" w14:textId="77777777" w:rsidR="002427DD" w:rsidRPr="00763A46" w:rsidRDefault="002427DD" w:rsidP="002427DD">
      <w:pPr>
        <w:pStyle w:val="Default"/>
        <w:keepLines/>
        <w:spacing w:after="4"/>
        <w:ind w:left="360"/>
        <w:jc w:val="both"/>
        <w:rPr>
          <w:sz w:val="22"/>
          <w:szCs w:val="22"/>
        </w:rPr>
      </w:pPr>
    </w:p>
    <w:p w14:paraId="75E5C704" w14:textId="76F85DD3" w:rsidR="002427DD" w:rsidRDefault="79DF0CB4" w:rsidP="79DF0CB4">
      <w:pPr>
        <w:pStyle w:val="Default"/>
        <w:keepLines/>
        <w:numPr>
          <w:ilvl w:val="0"/>
          <w:numId w:val="17"/>
        </w:numPr>
        <w:spacing w:after="4"/>
        <w:ind w:left="360"/>
        <w:jc w:val="both"/>
        <w:rPr>
          <w:sz w:val="22"/>
          <w:szCs w:val="22"/>
        </w:rPr>
      </w:pPr>
      <w:r w:rsidRPr="79DF0CB4">
        <w:rPr>
          <w:sz w:val="22"/>
          <w:szCs w:val="22"/>
        </w:rPr>
        <w:t>Local services are facing a £7.8 billion funding gap by 2025 and solving this issue requires bold decisions from the Government.</w:t>
      </w:r>
    </w:p>
    <w:p w14:paraId="43E29E79" w14:textId="77777777" w:rsidR="0040357E" w:rsidRDefault="0040357E" w:rsidP="0040357E">
      <w:pPr>
        <w:pStyle w:val="ListParagraph"/>
        <w:rPr>
          <w:szCs w:val="22"/>
        </w:rPr>
      </w:pPr>
    </w:p>
    <w:p w14:paraId="31347112" w14:textId="04EE0BBE" w:rsidR="0040357E" w:rsidRPr="00763A46" w:rsidRDefault="001B76C3" w:rsidP="79DF0CB4">
      <w:pPr>
        <w:pStyle w:val="Default"/>
        <w:keepLines/>
        <w:numPr>
          <w:ilvl w:val="0"/>
          <w:numId w:val="17"/>
        </w:numPr>
        <w:spacing w:after="4"/>
        <w:ind w:left="360"/>
        <w:jc w:val="both"/>
        <w:rPr>
          <w:sz w:val="22"/>
          <w:szCs w:val="22"/>
        </w:rPr>
      </w:pPr>
      <w:r>
        <w:rPr>
          <w:sz w:val="22"/>
          <w:szCs w:val="22"/>
        </w:rPr>
        <w:t>2019/20 is a particularly challenging year for councils</w:t>
      </w:r>
      <w:r w:rsidR="0072526B">
        <w:rPr>
          <w:sz w:val="22"/>
          <w:szCs w:val="22"/>
        </w:rPr>
        <w:t xml:space="preserve"> with a projected funding gap of £3.8billion</w:t>
      </w:r>
      <w:r w:rsidR="007811A5">
        <w:rPr>
          <w:sz w:val="22"/>
          <w:szCs w:val="22"/>
        </w:rPr>
        <w:t xml:space="preserve"> which includes £1.5bn to improve the financial sustainability of the care market.</w:t>
      </w:r>
      <w:r w:rsidR="007F6F14">
        <w:rPr>
          <w:sz w:val="22"/>
          <w:szCs w:val="22"/>
        </w:rPr>
        <w:t xml:space="preserve"> </w:t>
      </w:r>
      <w:r w:rsidR="007811A5">
        <w:rPr>
          <w:sz w:val="22"/>
          <w:szCs w:val="22"/>
        </w:rPr>
        <w:t>This assumes cou</w:t>
      </w:r>
      <w:r w:rsidR="007F6F14">
        <w:rPr>
          <w:sz w:val="22"/>
          <w:szCs w:val="22"/>
        </w:rPr>
        <w:t>n</w:t>
      </w:r>
      <w:r w:rsidR="007811A5">
        <w:rPr>
          <w:sz w:val="22"/>
          <w:szCs w:val="22"/>
        </w:rPr>
        <w:t>cils deliver all planned savings in 2018/19.</w:t>
      </w:r>
    </w:p>
    <w:p w14:paraId="1F077679" w14:textId="77777777" w:rsidR="002427DD" w:rsidRPr="00763A46" w:rsidRDefault="002427DD" w:rsidP="002427DD">
      <w:pPr>
        <w:pStyle w:val="ListParagraph"/>
        <w:rPr>
          <w:rFonts w:ascii="Arial" w:hAnsi="Arial" w:cs="Arial"/>
          <w:szCs w:val="22"/>
        </w:rPr>
      </w:pPr>
    </w:p>
    <w:p w14:paraId="7CD1C5C4" w14:textId="46DFE15F" w:rsidR="00D17E71" w:rsidRPr="00763A46" w:rsidRDefault="79DF0CB4" w:rsidP="79DF0CB4">
      <w:pPr>
        <w:pStyle w:val="Default"/>
        <w:keepLines/>
        <w:numPr>
          <w:ilvl w:val="0"/>
          <w:numId w:val="17"/>
        </w:numPr>
        <w:spacing w:after="4"/>
        <w:ind w:left="360"/>
        <w:jc w:val="both"/>
        <w:rPr>
          <w:sz w:val="22"/>
          <w:szCs w:val="22"/>
        </w:rPr>
      </w:pPr>
      <w:r w:rsidRPr="79DF0CB4">
        <w:rPr>
          <w:sz w:val="22"/>
          <w:szCs w:val="22"/>
        </w:rPr>
        <w:t>Local government is concerned that there is no clarity over funding levels, both nationally and locally, after March 2020. This hampers meaningful financial planning at a time when government grant funding is the lowest it has been for decades</w:t>
      </w:r>
    </w:p>
    <w:p w14:paraId="0B23D2E8" w14:textId="77777777" w:rsidR="006B40A9" w:rsidRPr="00763A46" w:rsidRDefault="006B40A9" w:rsidP="0058664F">
      <w:pPr>
        <w:pStyle w:val="Default"/>
        <w:keepLines/>
        <w:spacing w:after="4"/>
        <w:jc w:val="both"/>
        <w:rPr>
          <w:sz w:val="22"/>
          <w:szCs w:val="22"/>
        </w:rPr>
      </w:pPr>
    </w:p>
    <w:p w14:paraId="15317E28" w14:textId="15D5C292" w:rsidR="00314A5D" w:rsidRPr="00763A46" w:rsidRDefault="79DF0CB4" w:rsidP="79DF0CB4">
      <w:pPr>
        <w:pStyle w:val="Default"/>
        <w:keepLines/>
        <w:numPr>
          <w:ilvl w:val="0"/>
          <w:numId w:val="17"/>
        </w:numPr>
        <w:ind w:left="360"/>
        <w:jc w:val="both"/>
        <w:rPr>
          <w:sz w:val="22"/>
          <w:szCs w:val="22"/>
        </w:rPr>
      </w:pPr>
      <w:r w:rsidRPr="79DF0CB4">
        <w:rPr>
          <w:sz w:val="22"/>
          <w:szCs w:val="22"/>
        </w:rPr>
        <w:t>The LGA has consistently argued against the principle of council tax referenda for any local authority. Referendums on council tax are an unnecessary and costly burden. Council tax should be a local decision and councils should be held accountable through the normal mechanism of the ballot box. If the Government does still introduce principles, adult social care authorities which cannot increase the adult social care precept further and fire and rescue authorities are likely to make a particular case for additional flexibility.</w:t>
      </w:r>
    </w:p>
    <w:p w14:paraId="75B92794" w14:textId="77777777" w:rsidR="00583E13" w:rsidRPr="00763A46" w:rsidRDefault="00583E13" w:rsidP="00583E13">
      <w:pPr>
        <w:pStyle w:val="ListParagraph"/>
        <w:rPr>
          <w:rFonts w:ascii="Arial" w:hAnsi="Arial" w:cs="Arial"/>
          <w:szCs w:val="22"/>
        </w:rPr>
      </w:pPr>
    </w:p>
    <w:p w14:paraId="15D05E2A" w14:textId="7A1055E7" w:rsidR="00583E13" w:rsidRPr="00763A46" w:rsidRDefault="79DF0CB4" w:rsidP="79DF0CB4">
      <w:pPr>
        <w:pStyle w:val="Default"/>
        <w:keepLines/>
        <w:numPr>
          <w:ilvl w:val="0"/>
          <w:numId w:val="17"/>
        </w:numPr>
        <w:ind w:left="360"/>
        <w:jc w:val="both"/>
        <w:rPr>
          <w:sz w:val="22"/>
          <w:szCs w:val="22"/>
        </w:rPr>
      </w:pPr>
      <w:r w:rsidRPr="79DF0CB4">
        <w:rPr>
          <w:sz w:val="22"/>
          <w:szCs w:val="22"/>
        </w:rPr>
        <w:lastRenderedPageBreak/>
        <w:t>Those authorities affected by ‘negative RSG’ will welcome the Government’s proposal to cancel the tariff/top-up adjustment in the 2019/20 settlement, meaning the ‘negative RSG’ will be paid for from central government resources.</w:t>
      </w:r>
    </w:p>
    <w:p w14:paraId="32A188F8" w14:textId="77777777" w:rsidR="005B5F89" w:rsidRPr="00763A46" w:rsidRDefault="005B5F89" w:rsidP="005B5F89">
      <w:pPr>
        <w:pStyle w:val="Default"/>
        <w:keepLines/>
        <w:jc w:val="both"/>
        <w:rPr>
          <w:sz w:val="22"/>
          <w:szCs w:val="22"/>
        </w:rPr>
      </w:pPr>
    </w:p>
    <w:p w14:paraId="35EFFDC6" w14:textId="774691C3" w:rsidR="00D17E71" w:rsidRPr="00763A46" w:rsidRDefault="79DF0CB4" w:rsidP="79DF0CB4">
      <w:pPr>
        <w:pStyle w:val="Default"/>
        <w:keepLines/>
        <w:numPr>
          <w:ilvl w:val="0"/>
          <w:numId w:val="17"/>
        </w:numPr>
        <w:ind w:left="360"/>
        <w:jc w:val="both"/>
        <w:rPr>
          <w:sz w:val="22"/>
          <w:szCs w:val="22"/>
        </w:rPr>
      </w:pPr>
      <w:r w:rsidRPr="79DF0CB4">
        <w:rPr>
          <w:sz w:val="22"/>
          <w:szCs w:val="22"/>
        </w:rPr>
        <w:t>We would urge the Government not to increase the New Homes Bonus threshold again. This would risk putting the brakes on housebuilding schemes and growth-boosting projects at a time when our housing shortage is one of the biggest challenges facing the nation and it would further exacerbate the financial challenges facing some councils.</w:t>
      </w:r>
    </w:p>
    <w:p w14:paraId="38063F9A" w14:textId="77777777" w:rsidR="00C4250F" w:rsidRPr="00763A46" w:rsidRDefault="00C4250F" w:rsidP="002427DD">
      <w:pPr>
        <w:pStyle w:val="Default"/>
        <w:keepLines/>
        <w:ind w:left="360"/>
        <w:jc w:val="both"/>
        <w:rPr>
          <w:sz w:val="22"/>
          <w:szCs w:val="22"/>
        </w:rPr>
      </w:pPr>
    </w:p>
    <w:p w14:paraId="5CEAC245" w14:textId="77777777" w:rsidR="00C4250F" w:rsidRPr="00763A46" w:rsidRDefault="00C4250F" w:rsidP="00314A5D">
      <w:pPr>
        <w:pStyle w:val="Default"/>
        <w:jc w:val="both"/>
        <w:rPr>
          <w:b/>
          <w:bCs/>
          <w:sz w:val="22"/>
          <w:szCs w:val="22"/>
        </w:rPr>
      </w:pPr>
    </w:p>
    <w:p w14:paraId="52E75E5C" w14:textId="6CBD8A4F" w:rsidR="00D17E71" w:rsidRPr="00763A46" w:rsidRDefault="79DF0CB4" w:rsidP="79DF0CB4">
      <w:pPr>
        <w:pStyle w:val="Default"/>
        <w:jc w:val="both"/>
        <w:rPr>
          <w:sz w:val="22"/>
          <w:szCs w:val="22"/>
        </w:rPr>
      </w:pPr>
      <w:r w:rsidRPr="79DF0CB4">
        <w:rPr>
          <w:b/>
          <w:bCs/>
          <w:sz w:val="22"/>
          <w:szCs w:val="22"/>
        </w:rPr>
        <w:t>Responses to individual questions</w:t>
      </w:r>
    </w:p>
    <w:p w14:paraId="745EC2CB" w14:textId="77777777" w:rsidR="00D17E71" w:rsidRPr="00763A46" w:rsidRDefault="00D17E71" w:rsidP="00314A5D">
      <w:pPr>
        <w:pStyle w:val="Default"/>
        <w:jc w:val="both"/>
        <w:rPr>
          <w:sz w:val="22"/>
          <w:szCs w:val="22"/>
        </w:rPr>
      </w:pPr>
    </w:p>
    <w:p w14:paraId="1407323D" w14:textId="55F5BDE1" w:rsidR="000C6EF5" w:rsidRPr="00763A46" w:rsidRDefault="79DF0CB4" w:rsidP="79DF0CB4">
      <w:pPr>
        <w:pStyle w:val="Default"/>
        <w:jc w:val="both"/>
        <w:rPr>
          <w:sz w:val="22"/>
          <w:szCs w:val="22"/>
        </w:rPr>
      </w:pPr>
      <w:r w:rsidRPr="79DF0CB4">
        <w:rPr>
          <w:b/>
          <w:bCs/>
          <w:sz w:val="22"/>
          <w:szCs w:val="22"/>
        </w:rPr>
        <w:t xml:space="preserve">Question 1: Do you agree that the Government should confirm the final year of the 4-year offer as set out in 2016-17?  </w:t>
      </w:r>
    </w:p>
    <w:p w14:paraId="7FB8EA9A" w14:textId="77777777" w:rsidR="00D17E71" w:rsidRPr="00763A46" w:rsidRDefault="79DF0CB4" w:rsidP="79DF0CB4">
      <w:pPr>
        <w:jc w:val="both"/>
        <w:rPr>
          <w:rFonts w:ascii="Arial" w:eastAsia="Arial" w:hAnsi="Arial" w:cs="Arial"/>
          <w:color w:val="000000" w:themeColor="text1"/>
        </w:rPr>
      </w:pPr>
      <w:r w:rsidRPr="79DF0CB4">
        <w:rPr>
          <w:rFonts w:ascii="Arial" w:eastAsia="Arial" w:hAnsi="Arial" w:cs="Arial"/>
          <w:color w:val="000000" w:themeColor="text1"/>
        </w:rPr>
        <w:t> </w:t>
      </w:r>
    </w:p>
    <w:p w14:paraId="19B5795B" w14:textId="6A6B0A02" w:rsidR="00D17E71" w:rsidRPr="00763A46" w:rsidRDefault="79DF0CB4" w:rsidP="79DF0CB4">
      <w:pPr>
        <w:pStyle w:val="Default"/>
        <w:jc w:val="both"/>
        <w:rPr>
          <w:sz w:val="22"/>
          <w:szCs w:val="22"/>
        </w:rPr>
      </w:pPr>
      <w:r w:rsidRPr="79DF0CB4">
        <w:rPr>
          <w:sz w:val="22"/>
          <w:szCs w:val="22"/>
        </w:rPr>
        <w:t>The LGA welcomed the principle of the four year settlement offer made in December 2015. We have long called for local government to have a longer financial planning horizon. Certainty in the current financial environment is vital for local authorities.</w:t>
      </w:r>
    </w:p>
    <w:p w14:paraId="5179DCDD" w14:textId="77777777" w:rsidR="00D17E71" w:rsidRPr="00763A46" w:rsidRDefault="00D17E71" w:rsidP="00314A5D">
      <w:pPr>
        <w:pStyle w:val="Default"/>
        <w:jc w:val="both"/>
        <w:rPr>
          <w:sz w:val="22"/>
          <w:szCs w:val="22"/>
        </w:rPr>
      </w:pPr>
    </w:p>
    <w:p w14:paraId="557B0A4A" w14:textId="77777777" w:rsidR="00CB7F8D" w:rsidRPr="00763A46" w:rsidRDefault="79DF0CB4" w:rsidP="79DF0CB4">
      <w:pPr>
        <w:jc w:val="both"/>
        <w:rPr>
          <w:rFonts w:ascii="Arial" w:eastAsia="Arial" w:hAnsi="Arial" w:cs="Arial"/>
          <w:color w:val="000000" w:themeColor="text1"/>
        </w:rPr>
      </w:pPr>
      <w:r w:rsidRPr="79DF0CB4">
        <w:rPr>
          <w:rFonts w:ascii="Arial" w:eastAsia="Arial" w:hAnsi="Arial" w:cs="Arial"/>
          <w:color w:val="000000" w:themeColor="text1"/>
        </w:rPr>
        <w:t>However, local authorities are now facing rises in pay and prices, which were not forecast when local authorities signed up to the four year offer. In addition, although not confirmed local authorities were anticipating the introduction of 100 per cent business rates retention before the end of the four year settlement.</w:t>
      </w:r>
    </w:p>
    <w:p w14:paraId="6BC0B608" w14:textId="77777777" w:rsidR="00CB7F8D" w:rsidRPr="00763A46" w:rsidRDefault="00CB7F8D" w:rsidP="00891A3F">
      <w:pPr>
        <w:jc w:val="both"/>
        <w:rPr>
          <w:rFonts w:ascii="Arial" w:eastAsia="Arial" w:hAnsi="Arial" w:cs="Arial"/>
          <w:color w:val="000000" w:themeColor="text1"/>
          <w:szCs w:val="22"/>
        </w:rPr>
      </w:pPr>
    </w:p>
    <w:p w14:paraId="7B254335" w14:textId="747B31AC" w:rsidR="00891A3F" w:rsidRPr="00763A46" w:rsidRDefault="79DF0CB4" w:rsidP="79DF0CB4">
      <w:pPr>
        <w:jc w:val="both"/>
        <w:rPr>
          <w:rFonts w:ascii="Arial" w:eastAsia="Arial" w:hAnsi="Arial" w:cs="Arial"/>
        </w:rPr>
      </w:pPr>
      <w:r w:rsidRPr="79DF0CB4">
        <w:rPr>
          <w:rFonts w:ascii="Arial" w:eastAsia="Arial" w:hAnsi="Arial" w:cs="Arial"/>
          <w:color w:val="000000" w:themeColor="text1"/>
        </w:rPr>
        <w:t>This is year 4 of the 4 year deal and there is no clarity over funding levels from April 2020 and beyond. This uncertainty hampers meaningful financial planning and is leaving councils in a perilous situation at a time when government grant funding is the lowest it has been for decades and local services are facing a £7.8 billion funding gap by 2024/25.</w:t>
      </w:r>
    </w:p>
    <w:p w14:paraId="538E51C9" w14:textId="352D7B7C" w:rsidR="00891A3F" w:rsidRPr="00763A46" w:rsidRDefault="00891A3F" w:rsidP="00891A3F">
      <w:pPr>
        <w:jc w:val="both"/>
        <w:rPr>
          <w:rFonts w:ascii="Arial" w:hAnsi="Arial" w:cs="Arial"/>
          <w:szCs w:val="22"/>
        </w:rPr>
      </w:pPr>
    </w:p>
    <w:p w14:paraId="2B2779A0" w14:textId="39F8819D" w:rsidR="00D17E71" w:rsidRPr="00763A46" w:rsidRDefault="79DF0CB4" w:rsidP="79DF0CB4">
      <w:pPr>
        <w:jc w:val="both"/>
        <w:rPr>
          <w:rFonts w:ascii="Arial" w:eastAsia="Arial" w:hAnsi="Arial" w:cs="Arial"/>
          <w:color w:val="000000" w:themeColor="text1"/>
        </w:rPr>
      </w:pPr>
      <w:r w:rsidRPr="79DF0CB4">
        <w:rPr>
          <w:rFonts w:ascii="Arial" w:eastAsia="Arial" w:hAnsi="Arial" w:cs="Arial"/>
          <w:color w:val="000000" w:themeColor="text1"/>
        </w:rPr>
        <w:t>We continue to believe this certainty should include all the other main grants allocated to local authorities. In addition to the grants already included in the multi-year offer and more certainty over new homes bonus, it should be extended to include the following funding streams:</w:t>
      </w:r>
    </w:p>
    <w:p w14:paraId="2471C31F" w14:textId="77777777" w:rsidR="00D17E71" w:rsidRPr="00763A46" w:rsidRDefault="00D17E71" w:rsidP="00314A5D">
      <w:pPr>
        <w:pStyle w:val="Default"/>
        <w:jc w:val="both"/>
        <w:rPr>
          <w:sz w:val="22"/>
          <w:szCs w:val="22"/>
        </w:rPr>
      </w:pPr>
    </w:p>
    <w:p w14:paraId="3B57477E" w14:textId="37729E85" w:rsidR="00D17E71" w:rsidRPr="00763A46" w:rsidRDefault="79DF0CB4" w:rsidP="79DF0CB4">
      <w:pPr>
        <w:pStyle w:val="Default"/>
        <w:numPr>
          <w:ilvl w:val="0"/>
          <w:numId w:val="16"/>
        </w:numPr>
        <w:jc w:val="both"/>
        <w:rPr>
          <w:sz w:val="22"/>
          <w:szCs w:val="22"/>
        </w:rPr>
      </w:pPr>
      <w:r w:rsidRPr="79DF0CB4">
        <w:rPr>
          <w:sz w:val="22"/>
          <w:szCs w:val="22"/>
        </w:rPr>
        <w:t>Public Health Grant</w:t>
      </w:r>
    </w:p>
    <w:p w14:paraId="1E5E6E57" w14:textId="43382C48" w:rsidR="00D17E71" w:rsidRPr="00763A46" w:rsidRDefault="79DF0CB4" w:rsidP="79DF0CB4">
      <w:pPr>
        <w:pStyle w:val="Default"/>
        <w:numPr>
          <w:ilvl w:val="0"/>
          <w:numId w:val="16"/>
        </w:numPr>
        <w:jc w:val="both"/>
        <w:rPr>
          <w:sz w:val="22"/>
          <w:szCs w:val="22"/>
        </w:rPr>
      </w:pPr>
      <w:r w:rsidRPr="79DF0CB4">
        <w:rPr>
          <w:sz w:val="22"/>
          <w:szCs w:val="22"/>
        </w:rPr>
        <w:t>Improved Better Care Fund (the Government should also continue to ensure that existing Better Care Fund continues to support social care)</w:t>
      </w:r>
    </w:p>
    <w:p w14:paraId="27BBB09C" w14:textId="0BBC9E4B" w:rsidR="00D17E71" w:rsidRPr="00763A46" w:rsidRDefault="79DF0CB4" w:rsidP="79DF0CB4">
      <w:pPr>
        <w:pStyle w:val="Default"/>
        <w:numPr>
          <w:ilvl w:val="0"/>
          <w:numId w:val="16"/>
        </w:numPr>
        <w:jc w:val="both"/>
        <w:rPr>
          <w:sz w:val="22"/>
          <w:szCs w:val="22"/>
        </w:rPr>
      </w:pPr>
      <w:r w:rsidRPr="79DF0CB4">
        <w:rPr>
          <w:sz w:val="22"/>
          <w:szCs w:val="22"/>
        </w:rPr>
        <w:t xml:space="preserve">Housing Benefit and Council Tax Administration Subsidy </w:t>
      </w:r>
    </w:p>
    <w:p w14:paraId="6A0202F8" w14:textId="7C997FB3" w:rsidR="00D17E71" w:rsidRPr="00763A46" w:rsidRDefault="79DF0CB4" w:rsidP="79DF0CB4">
      <w:pPr>
        <w:pStyle w:val="Default"/>
        <w:numPr>
          <w:ilvl w:val="0"/>
          <w:numId w:val="16"/>
        </w:numPr>
        <w:jc w:val="both"/>
        <w:rPr>
          <w:sz w:val="22"/>
          <w:szCs w:val="22"/>
        </w:rPr>
      </w:pPr>
      <w:r w:rsidRPr="79DF0CB4">
        <w:rPr>
          <w:sz w:val="22"/>
          <w:szCs w:val="22"/>
        </w:rPr>
        <w:t xml:space="preserve">Extended Rights for Home to School Travel Grant </w:t>
      </w:r>
    </w:p>
    <w:p w14:paraId="6A38CC51" w14:textId="47F0C0BB" w:rsidR="00D17E71" w:rsidRPr="00763A46" w:rsidRDefault="79DF0CB4" w:rsidP="79DF0CB4">
      <w:pPr>
        <w:pStyle w:val="Default"/>
        <w:numPr>
          <w:ilvl w:val="0"/>
          <w:numId w:val="16"/>
        </w:numPr>
        <w:jc w:val="both"/>
        <w:rPr>
          <w:sz w:val="22"/>
          <w:szCs w:val="22"/>
        </w:rPr>
      </w:pPr>
      <w:r w:rsidRPr="79DF0CB4">
        <w:rPr>
          <w:sz w:val="22"/>
          <w:szCs w:val="22"/>
        </w:rPr>
        <w:t xml:space="preserve">Highways Maintenance Capital Grant (already announced up to 2020/21, but should be included in offer to improve transparency) </w:t>
      </w:r>
    </w:p>
    <w:p w14:paraId="36F2DB4B" w14:textId="77777777" w:rsidR="00583E13" w:rsidRPr="00763A46" w:rsidRDefault="00583E13" w:rsidP="00583E13">
      <w:pPr>
        <w:pStyle w:val="ListParagraph"/>
        <w:ind w:left="360"/>
        <w:jc w:val="both"/>
        <w:rPr>
          <w:rFonts w:ascii="Arial" w:hAnsi="Arial" w:cs="Arial"/>
          <w:color w:val="000000"/>
          <w:szCs w:val="22"/>
        </w:rPr>
      </w:pPr>
    </w:p>
    <w:p w14:paraId="4996B3DF" w14:textId="00BC602A" w:rsidR="00583E13" w:rsidRPr="00763A46" w:rsidRDefault="79DF0CB4" w:rsidP="79DF0CB4">
      <w:pPr>
        <w:jc w:val="both"/>
        <w:rPr>
          <w:rFonts w:ascii="Arial" w:eastAsia="Arial" w:hAnsi="Arial" w:cs="Arial"/>
          <w:color w:val="000000" w:themeColor="text1"/>
        </w:rPr>
      </w:pPr>
      <w:r w:rsidRPr="79DF0CB4">
        <w:rPr>
          <w:rFonts w:ascii="Arial" w:eastAsia="Arial" w:hAnsi="Arial" w:cs="Arial"/>
          <w:color w:val="000000" w:themeColor="text1"/>
        </w:rPr>
        <w:t xml:space="preserve">It is imperative that the Government provide a clear timeline for when local authorities can expect decisions over funding levels, both nationally and locally, in 2020/21 and beyond and that the draft local government finance settlement and </w:t>
      </w:r>
      <w:r w:rsidRPr="79DF0CB4">
        <w:rPr>
          <w:rFonts w:ascii="Arial" w:eastAsia="Arial" w:hAnsi="Arial" w:cs="Arial"/>
          <w:color w:val="000000" w:themeColor="text1"/>
        </w:rPr>
        <w:lastRenderedPageBreak/>
        <w:t>final local government finance settlement for 2019/20 are announced significantly sooner than they have been in recent years.</w:t>
      </w:r>
    </w:p>
    <w:p w14:paraId="27B86416" w14:textId="77777777" w:rsidR="00D17E71" w:rsidRPr="00763A46" w:rsidRDefault="00D17E71" w:rsidP="00314A5D">
      <w:pPr>
        <w:jc w:val="both"/>
        <w:rPr>
          <w:rFonts w:ascii="Arial" w:hAnsi="Arial" w:cs="Arial"/>
          <w:color w:val="000000"/>
          <w:szCs w:val="22"/>
        </w:rPr>
      </w:pPr>
    </w:p>
    <w:p w14:paraId="5779D9C0" w14:textId="5D07A96F" w:rsidR="00CA7AD1" w:rsidRPr="00763A46" w:rsidRDefault="79DF0CB4" w:rsidP="79DF0CB4">
      <w:pPr>
        <w:pStyle w:val="Default"/>
        <w:rPr>
          <w:b/>
          <w:bCs/>
          <w:sz w:val="22"/>
          <w:szCs w:val="22"/>
        </w:rPr>
      </w:pPr>
      <w:r w:rsidRPr="79DF0CB4">
        <w:rPr>
          <w:b/>
          <w:bCs/>
          <w:sz w:val="22"/>
          <w:szCs w:val="22"/>
        </w:rPr>
        <w:t>Question 2: Do you agree with the council tax referendum principles proposed by the Government for 2019-20?</w:t>
      </w:r>
    </w:p>
    <w:p w14:paraId="78A36E11" w14:textId="77777777" w:rsidR="00CA7AD1" w:rsidRPr="00763A46" w:rsidRDefault="00CA7AD1" w:rsidP="00CA7AD1">
      <w:pPr>
        <w:pStyle w:val="Default"/>
        <w:rPr>
          <w:b/>
          <w:bCs/>
          <w:sz w:val="22"/>
          <w:szCs w:val="22"/>
        </w:rPr>
      </w:pPr>
    </w:p>
    <w:p w14:paraId="30C281C8" w14:textId="22D98D50" w:rsidR="00CA7AD1" w:rsidRPr="00763A46" w:rsidRDefault="79DF0CB4" w:rsidP="79DF0CB4">
      <w:pPr>
        <w:pStyle w:val="Default"/>
        <w:jc w:val="both"/>
        <w:rPr>
          <w:sz w:val="22"/>
          <w:szCs w:val="22"/>
        </w:rPr>
      </w:pPr>
      <w:r w:rsidRPr="79DF0CB4">
        <w:rPr>
          <w:sz w:val="22"/>
          <w:szCs w:val="22"/>
        </w:rPr>
        <w:t>The LGA has consistently argued against the principle of council tax referenda. Referenda on council tax are an unnecessary and costly burden. Council tax should be a local decision and councils should be held accountable through the normal mechanism of the ballot box.</w:t>
      </w:r>
    </w:p>
    <w:p w14:paraId="30F99605" w14:textId="77777777" w:rsidR="00CA7AD1" w:rsidRPr="00763A46" w:rsidRDefault="00CA7AD1" w:rsidP="009E0091">
      <w:pPr>
        <w:pStyle w:val="Default"/>
        <w:jc w:val="both"/>
        <w:rPr>
          <w:bCs/>
          <w:sz w:val="22"/>
          <w:szCs w:val="22"/>
        </w:rPr>
      </w:pPr>
    </w:p>
    <w:p w14:paraId="71FD18C7" w14:textId="77777777" w:rsidR="00CA7AD1" w:rsidRPr="00763A46" w:rsidRDefault="79DF0CB4" w:rsidP="79DF0CB4">
      <w:pPr>
        <w:pStyle w:val="Default"/>
        <w:jc w:val="both"/>
        <w:rPr>
          <w:sz w:val="22"/>
          <w:szCs w:val="22"/>
        </w:rPr>
      </w:pPr>
      <w:r w:rsidRPr="79DF0CB4">
        <w:rPr>
          <w:sz w:val="22"/>
          <w:szCs w:val="22"/>
          <w:lang w:val="en-US"/>
        </w:rPr>
        <w:t>The referenda also present exceptionally bad value for money, costing up to £1 million for an increase in council tax that might be as low as 40 pence per week.</w:t>
      </w:r>
    </w:p>
    <w:p w14:paraId="15AC77C4" w14:textId="77777777" w:rsidR="00CA7AD1" w:rsidRPr="00763A46" w:rsidRDefault="00CA7AD1" w:rsidP="009E0091">
      <w:pPr>
        <w:pStyle w:val="Default"/>
        <w:jc w:val="both"/>
        <w:rPr>
          <w:bCs/>
          <w:sz w:val="22"/>
          <w:szCs w:val="22"/>
        </w:rPr>
      </w:pPr>
    </w:p>
    <w:p w14:paraId="147B5C38" w14:textId="4F778760" w:rsidR="00CA7AD1" w:rsidRPr="00763A46" w:rsidRDefault="79DF0CB4" w:rsidP="79DF0CB4">
      <w:pPr>
        <w:pStyle w:val="Default"/>
        <w:jc w:val="both"/>
        <w:rPr>
          <w:sz w:val="22"/>
          <w:szCs w:val="22"/>
        </w:rPr>
      </w:pPr>
      <w:r w:rsidRPr="79DF0CB4">
        <w:rPr>
          <w:sz w:val="22"/>
          <w:szCs w:val="22"/>
        </w:rPr>
        <w:t xml:space="preserve">Under the Localism Act 2011, the Secretary of State has the power </w:t>
      </w:r>
      <w:r w:rsidRPr="79DF0CB4">
        <w:rPr>
          <w:i/>
          <w:iCs/>
          <w:sz w:val="22"/>
          <w:szCs w:val="22"/>
        </w:rPr>
        <w:t xml:space="preserve">not </w:t>
      </w:r>
      <w:r w:rsidRPr="79DF0CB4">
        <w:rPr>
          <w:sz w:val="22"/>
          <w:szCs w:val="22"/>
        </w:rPr>
        <w:t>to determine a set of principles for a financial year.  The Secretary of State has announced that he is minded not to set principles for mayoral combined authorities and parish and town councils.  The LGA believes the Secretary of State should give all local authorities the freedom to set council tax levels at the right level. Councils can be trusted to make sensible decisions about council tax increases, taking into account the priorities and wishes of local residents.</w:t>
      </w:r>
    </w:p>
    <w:p w14:paraId="38C2FFA0" w14:textId="344CE86F" w:rsidR="006E0D27" w:rsidRPr="00763A46" w:rsidRDefault="006E0D27" w:rsidP="009E0091">
      <w:pPr>
        <w:pStyle w:val="Default"/>
        <w:jc w:val="both"/>
        <w:rPr>
          <w:bCs/>
          <w:sz w:val="22"/>
          <w:szCs w:val="22"/>
        </w:rPr>
      </w:pPr>
    </w:p>
    <w:p w14:paraId="3591C55A" w14:textId="1247AA13" w:rsidR="006E0D27" w:rsidRPr="00763A46" w:rsidRDefault="79DF0CB4" w:rsidP="79DF0CB4">
      <w:pPr>
        <w:pStyle w:val="Default"/>
        <w:jc w:val="both"/>
        <w:rPr>
          <w:sz w:val="22"/>
          <w:szCs w:val="22"/>
        </w:rPr>
      </w:pPr>
      <w:r w:rsidRPr="79DF0CB4">
        <w:rPr>
          <w:sz w:val="22"/>
          <w:szCs w:val="22"/>
        </w:rPr>
        <w:t>If the Secretary of State is minded to set the principles as outlined in the consultation document we would make the following points:</w:t>
      </w:r>
    </w:p>
    <w:p w14:paraId="728C71E1" w14:textId="77777777" w:rsidR="006E0D27" w:rsidRPr="00763A46" w:rsidRDefault="006E0D27" w:rsidP="009E0091">
      <w:pPr>
        <w:pStyle w:val="Default"/>
        <w:jc w:val="both"/>
        <w:rPr>
          <w:bCs/>
          <w:sz w:val="22"/>
          <w:szCs w:val="22"/>
        </w:rPr>
      </w:pPr>
    </w:p>
    <w:p w14:paraId="144CA756" w14:textId="4D89F8A2" w:rsidR="006E0D27" w:rsidRPr="00763A46" w:rsidRDefault="79DF0CB4" w:rsidP="79DF0CB4">
      <w:pPr>
        <w:pStyle w:val="Default"/>
        <w:numPr>
          <w:ilvl w:val="0"/>
          <w:numId w:val="19"/>
        </w:numPr>
        <w:jc w:val="both"/>
        <w:rPr>
          <w:sz w:val="22"/>
          <w:szCs w:val="22"/>
        </w:rPr>
      </w:pPr>
      <w:r w:rsidRPr="79DF0CB4">
        <w:rPr>
          <w:sz w:val="22"/>
          <w:szCs w:val="22"/>
        </w:rPr>
        <w:t>There is a particular impact on those social care authorities who cannot increase their precept further due to already being at the 6 per cent limit;</w:t>
      </w:r>
    </w:p>
    <w:p w14:paraId="7566A501" w14:textId="041BCB37" w:rsidR="00A734D0" w:rsidRPr="00763A46" w:rsidRDefault="79DF0CB4" w:rsidP="79DF0CB4">
      <w:pPr>
        <w:pStyle w:val="Default"/>
        <w:numPr>
          <w:ilvl w:val="0"/>
          <w:numId w:val="19"/>
        </w:numPr>
        <w:jc w:val="both"/>
        <w:rPr>
          <w:sz w:val="22"/>
          <w:szCs w:val="22"/>
        </w:rPr>
      </w:pPr>
      <w:r w:rsidRPr="79DF0CB4">
        <w:rPr>
          <w:sz w:val="22"/>
          <w:szCs w:val="22"/>
        </w:rPr>
        <w:t>For shire districts with the lowest council tax levels the 3 per cent limit does not provide any more spending power, as they can already increase council tax by 3 per cent or more due to the £5 flexibility. For many other district councils, the positive impact is minimal for the same reason. We call on the Government to offer further flexibility to shire district councils;</w:t>
      </w:r>
    </w:p>
    <w:p w14:paraId="49288338" w14:textId="04B515F1" w:rsidR="006E0D27" w:rsidRPr="00763A46" w:rsidRDefault="79DF0CB4" w:rsidP="79DF0CB4">
      <w:pPr>
        <w:pStyle w:val="Default"/>
        <w:numPr>
          <w:ilvl w:val="0"/>
          <w:numId w:val="19"/>
        </w:numPr>
        <w:jc w:val="both"/>
        <w:rPr>
          <w:sz w:val="22"/>
          <w:szCs w:val="22"/>
        </w:rPr>
      </w:pPr>
      <w:r w:rsidRPr="79DF0CB4">
        <w:rPr>
          <w:sz w:val="22"/>
          <w:szCs w:val="22"/>
        </w:rPr>
        <w:t>Fire authorities have particular pressures</w:t>
      </w:r>
      <w:r w:rsidRPr="79DF0CB4">
        <w:rPr>
          <w:rFonts w:ascii="Frutiger 45 Light,Times New Rom" w:eastAsia="Frutiger 45 Light,Times New Rom" w:hAnsi="Frutiger 45 Light,Times New Rom" w:cs="Frutiger 45 Light,Times New Rom"/>
          <w:color w:val="auto"/>
          <w:sz w:val="22"/>
          <w:szCs w:val="22"/>
          <w:lang w:eastAsia="en-US"/>
        </w:rPr>
        <w:t xml:space="preserve"> </w:t>
      </w:r>
      <w:r w:rsidRPr="79DF0CB4">
        <w:rPr>
          <w:sz w:val="22"/>
          <w:szCs w:val="22"/>
        </w:rPr>
        <w:t>due to the funding of pay increases.  If there is not an increase in the grant for FRAs, we understand they have suggested that there be an increase in the referendum cap for standalone FRAs so they could budget for a pay increase from raising council tax.</w:t>
      </w:r>
    </w:p>
    <w:p w14:paraId="2EED32F9" w14:textId="77777777" w:rsidR="004B7A84" w:rsidRPr="00763A46" w:rsidRDefault="004B7A84" w:rsidP="000C6EF5">
      <w:pPr>
        <w:pStyle w:val="Default"/>
        <w:jc w:val="both"/>
        <w:rPr>
          <w:b/>
          <w:bCs/>
          <w:sz w:val="22"/>
          <w:szCs w:val="22"/>
        </w:rPr>
      </w:pPr>
    </w:p>
    <w:p w14:paraId="093D6738" w14:textId="1E1A370D" w:rsidR="0058664F" w:rsidRPr="00763A46" w:rsidRDefault="79DF0CB4" w:rsidP="79DF0CB4">
      <w:pPr>
        <w:pStyle w:val="Default"/>
        <w:jc w:val="both"/>
        <w:rPr>
          <w:b/>
          <w:bCs/>
          <w:sz w:val="22"/>
          <w:szCs w:val="22"/>
        </w:rPr>
      </w:pPr>
      <w:r w:rsidRPr="79DF0CB4">
        <w:rPr>
          <w:b/>
          <w:bCs/>
          <w:sz w:val="22"/>
          <w:szCs w:val="22"/>
        </w:rPr>
        <w:t>Question 3: Do you agree with the Government’s preferred approach that Negative RSG is eliminated in full via forgone business rates receipts in 2019-20?</w:t>
      </w:r>
    </w:p>
    <w:p w14:paraId="334C3A79" w14:textId="678D155A" w:rsidR="007717A1" w:rsidRPr="00763A46" w:rsidRDefault="79DF0CB4" w:rsidP="79DF0CB4">
      <w:pPr>
        <w:pStyle w:val="Default"/>
        <w:jc w:val="both"/>
        <w:rPr>
          <w:b/>
          <w:bCs/>
          <w:sz w:val="22"/>
          <w:szCs w:val="22"/>
        </w:rPr>
      </w:pPr>
      <w:r w:rsidRPr="79DF0CB4">
        <w:rPr>
          <w:b/>
          <w:bCs/>
          <w:sz w:val="22"/>
          <w:szCs w:val="22"/>
        </w:rPr>
        <w:t>Question 4: If you disagree with the Government’s preferred approach to Negative RSG please express you preference for an alternative option. If you believe there is an alternative mechanism for dealing with Negative RSG not explored here please provide further detail.</w:t>
      </w:r>
    </w:p>
    <w:p w14:paraId="0E6C034F" w14:textId="77777777" w:rsidR="007717A1" w:rsidRPr="00763A46" w:rsidRDefault="007717A1" w:rsidP="007717A1">
      <w:pPr>
        <w:pStyle w:val="Default"/>
        <w:jc w:val="both"/>
        <w:rPr>
          <w:b/>
          <w:bCs/>
          <w:sz w:val="22"/>
          <w:szCs w:val="22"/>
        </w:rPr>
      </w:pPr>
    </w:p>
    <w:p w14:paraId="4573A09F" w14:textId="33F3D13B" w:rsidR="007717A1" w:rsidRPr="00763A46" w:rsidRDefault="79DF0CB4" w:rsidP="79DF0CB4">
      <w:pPr>
        <w:pStyle w:val="Default"/>
        <w:jc w:val="both"/>
        <w:rPr>
          <w:sz w:val="22"/>
          <w:szCs w:val="22"/>
        </w:rPr>
      </w:pPr>
      <w:r w:rsidRPr="79DF0CB4">
        <w:rPr>
          <w:sz w:val="22"/>
          <w:szCs w:val="22"/>
        </w:rPr>
        <w:t xml:space="preserve">Many councils have expressed concern, since 2016/17, about the adjustment of top-ups and tariffs as a result of ‘negative Revenue Support Grant’ in 2019/20.   Those affected authorities will welcome the Government proposal to </w:t>
      </w:r>
      <w:r w:rsidRPr="79DF0CB4">
        <w:rPr>
          <w:sz w:val="22"/>
          <w:szCs w:val="22"/>
        </w:rPr>
        <w:lastRenderedPageBreak/>
        <w:t>cancel the adjustment in the 2019/20 settlement, meaning that the ‘negative RSG’ will be paid for from central government resources.</w:t>
      </w:r>
    </w:p>
    <w:p w14:paraId="7FE5C774" w14:textId="1089273D" w:rsidR="007717A1" w:rsidRPr="00763A46" w:rsidRDefault="79DF0CB4" w:rsidP="79DF0CB4">
      <w:pPr>
        <w:pStyle w:val="Default"/>
        <w:jc w:val="both"/>
        <w:rPr>
          <w:sz w:val="22"/>
          <w:szCs w:val="22"/>
        </w:rPr>
      </w:pPr>
      <w:r w:rsidRPr="79DF0CB4">
        <w:rPr>
          <w:sz w:val="22"/>
          <w:szCs w:val="22"/>
        </w:rPr>
        <w:t> </w:t>
      </w:r>
    </w:p>
    <w:p w14:paraId="042BC466" w14:textId="112F2B85" w:rsidR="00CA7AD1" w:rsidRPr="00763A46" w:rsidRDefault="79DF0CB4" w:rsidP="79DF0CB4">
      <w:pPr>
        <w:pStyle w:val="Default"/>
        <w:jc w:val="both"/>
        <w:rPr>
          <w:sz w:val="22"/>
          <w:szCs w:val="22"/>
        </w:rPr>
      </w:pPr>
      <w:r w:rsidRPr="79DF0CB4">
        <w:rPr>
          <w:sz w:val="22"/>
          <w:szCs w:val="22"/>
        </w:rPr>
        <w:t>However, all councils face significant funding pressures</w:t>
      </w:r>
      <w:r w:rsidR="007811A5">
        <w:rPr>
          <w:sz w:val="22"/>
          <w:szCs w:val="22"/>
        </w:rPr>
        <w:t xml:space="preserve"> in 19/20 and beyond</w:t>
      </w:r>
      <w:r w:rsidRPr="79DF0CB4">
        <w:rPr>
          <w:sz w:val="22"/>
          <w:szCs w:val="22"/>
        </w:rPr>
        <w:t xml:space="preserve"> and huge financial uncertainty over the next few years and into the next decade.  The LGA will look to the autumn budget and the 2019/20 local government finance settlement and then the 2019 Spending Review for a settlement which is sufficient </w:t>
      </w:r>
      <w:r w:rsidR="00A50148">
        <w:rPr>
          <w:sz w:val="22"/>
          <w:szCs w:val="22"/>
        </w:rPr>
        <w:t xml:space="preserve"> to fund identified inflationary and demand pressures </w:t>
      </w:r>
      <w:r w:rsidRPr="79DF0CB4">
        <w:rPr>
          <w:sz w:val="22"/>
          <w:szCs w:val="22"/>
        </w:rPr>
        <w:t>and fair to all authorities.</w:t>
      </w:r>
    </w:p>
    <w:p w14:paraId="2A790433" w14:textId="77777777" w:rsidR="007717A1" w:rsidRPr="00763A46" w:rsidRDefault="007717A1" w:rsidP="000C6EF5">
      <w:pPr>
        <w:pStyle w:val="Default"/>
        <w:jc w:val="both"/>
        <w:rPr>
          <w:bCs/>
          <w:sz w:val="22"/>
          <w:szCs w:val="22"/>
        </w:rPr>
      </w:pPr>
    </w:p>
    <w:p w14:paraId="5F9A25B2" w14:textId="77777777" w:rsidR="007717A1" w:rsidRPr="00763A46" w:rsidRDefault="79DF0CB4" w:rsidP="79DF0CB4">
      <w:pPr>
        <w:pStyle w:val="Default"/>
        <w:jc w:val="both"/>
        <w:rPr>
          <w:b/>
          <w:bCs/>
          <w:sz w:val="22"/>
          <w:szCs w:val="22"/>
        </w:rPr>
      </w:pPr>
      <w:r w:rsidRPr="79DF0CB4">
        <w:rPr>
          <w:b/>
          <w:bCs/>
          <w:sz w:val="22"/>
          <w:szCs w:val="22"/>
        </w:rPr>
        <w:t>Question 5: Do you have any comments on the impact of the proposals for the 2018-19 settlement outlined in this consultation document on persons who share a protected characteristic? Please provide evidence to support your comments.</w:t>
      </w:r>
    </w:p>
    <w:p w14:paraId="37A4FB66" w14:textId="77777777" w:rsidR="007717A1" w:rsidRPr="00763A46" w:rsidRDefault="79DF0CB4" w:rsidP="79DF0CB4">
      <w:pPr>
        <w:pStyle w:val="Default"/>
        <w:rPr>
          <w:sz w:val="22"/>
          <w:szCs w:val="22"/>
        </w:rPr>
      </w:pPr>
      <w:r w:rsidRPr="79DF0CB4">
        <w:rPr>
          <w:sz w:val="22"/>
          <w:szCs w:val="22"/>
        </w:rPr>
        <w:t> </w:t>
      </w:r>
    </w:p>
    <w:p w14:paraId="4F4D5ACF" w14:textId="77777777" w:rsidR="007717A1" w:rsidRPr="00763A46" w:rsidRDefault="79DF0CB4" w:rsidP="79DF0CB4">
      <w:pPr>
        <w:pStyle w:val="Default"/>
        <w:rPr>
          <w:sz w:val="22"/>
          <w:szCs w:val="22"/>
        </w:rPr>
      </w:pPr>
      <w:r w:rsidRPr="79DF0CB4">
        <w:rPr>
          <w:sz w:val="22"/>
          <w:szCs w:val="22"/>
        </w:rPr>
        <w:t>The LGA refers DCLG to responses from individual authorities.</w:t>
      </w:r>
    </w:p>
    <w:p w14:paraId="674346E6" w14:textId="61B228C6" w:rsidR="007717A1" w:rsidRDefault="007717A1" w:rsidP="000C6EF5">
      <w:pPr>
        <w:pStyle w:val="Default"/>
        <w:jc w:val="both"/>
        <w:rPr>
          <w:bCs/>
          <w:sz w:val="22"/>
          <w:szCs w:val="22"/>
        </w:rPr>
      </w:pPr>
    </w:p>
    <w:p w14:paraId="2A67AE86" w14:textId="705AE901" w:rsidR="007717A1" w:rsidRPr="00763A46" w:rsidRDefault="79DF0CB4" w:rsidP="79DF0CB4">
      <w:pPr>
        <w:pStyle w:val="Default"/>
        <w:jc w:val="both"/>
        <w:rPr>
          <w:b/>
          <w:bCs/>
          <w:sz w:val="22"/>
          <w:szCs w:val="22"/>
        </w:rPr>
      </w:pPr>
      <w:r w:rsidRPr="79DF0CB4">
        <w:rPr>
          <w:b/>
          <w:bCs/>
          <w:sz w:val="22"/>
          <w:szCs w:val="22"/>
        </w:rPr>
        <w:t xml:space="preserve">New Homes Bonus </w:t>
      </w:r>
    </w:p>
    <w:p w14:paraId="6AA9C7D1" w14:textId="77777777" w:rsidR="009E0091" w:rsidRPr="00763A46" w:rsidRDefault="009E0091" w:rsidP="000C6EF5">
      <w:pPr>
        <w:pStyle w:val="Default"/>
        <w:jc w:val="both"/>
        <w:rPr>
          <w:bCs/>
          <w:sz w:val="22"/>
          <w:szCs w:val="22"/>
        </w:rPr>
      </w:pPr>
    </w:p>
    <w:p w14:paraId="6C77006B" w14:textId="16D07642" w:rsidR="009E0091" w:rsidRPr="00763A46" w:rsidRDefault="79DF0CB4" w:rsidP="79DF0CB4">
      <w:pPr>
        <w:pStyle w:val="Default"/>
        <w:jc w:val="both"/>
        <w:rPr>
          <w:sz w:val="22"/>
          <w:szCs w:val="22"/>
        </w:rPr>
      </w:pPr>
      <w:r w:rsidRPr="79DF0CB4">
        <w:rPr>
          <w:sz w:val="22"/>
          <w:szCs w:val="22"/>
        </w:rPr>
        <w:t>New Homes Bonus is covered in Section 3 of the consultation although there is not a specific consultation question.</w:t>
      </w:r>
    </w:p>
    <w:p w14:paraId="2C57E9E8" w14:textId="77777777" w:rsidR="009E0091" w:rsidRPr="00763A46" w:rsidRDefault="009E0091" w:rsidP="000C6EF5">
      <w:pPr>
        <w:pStyle w:val="Default"/>
        <w:jc w:val="both"/>
        <w:rPr>
          <w:bCs/>
          <w:sz w:val="22"/>
          <w:szCs w:val="22"/>
        </w:rPr>
      </w:pPr>
    </w:p>
    <w:p w14:paraId="1CE0A010" w14:textId="303C47A5" w:rsidR="009E0091" w:rsidRPr="00763A46" w:rsidRDefault="79DF0CB4" w:rsidP="79DF0CB4">
      <w:pPr>
        <w:pStyle w:val="Default"/>
        <w:jc w:val="both"/>
        <w:rPr>
          <w:sz w:val="22"/>
          <w:szCs w:val="22"/>
        </w:rPr>
      </w:pPr>
      <w:r w:rsidRPr="79DF0CB4">
        <w:rPr>
          <w:sz w:val="22"/>
          <w:szCs w:val="22"/>
        </w:rPr>
        <w:t>Many authorities will have welcomed the Government’s decision not to raise further the 0.4 per cent threshold in 2018/19.  They will be concerned at the prospect of this being increased in 2019/20, as outlined in the consultation document.  We would urge the Government not to increase the New Homes Bonus threshold again. This would risk putting the brakes on housebuilding schemes and growth-boosting projects at a time when the housing shortage is one of the biggest challenges facing the nation and it could further exacerbate the financial challenges facing some councils.</w:t>
      </w:r>
    </w:p>
    <w:p w14:paraId="2A03ECAB" w14:textId="77777777" w:rsidR="009E0091" w:rsidRPr="00763A46" w:rsidRDefault="009E0091" w:rsidP="000C6EF5">
      <w:pPr>
        <w:pStyle w:val="Default"/>
        <w:jc w:val="both"/>
        <w:rPr>
          <w:bCs/>
          <w:sz w:val="22"/>
          <w:szCs w:val="22"/>
        </w:rPr>
      </w:pPr>
    </w:p>
    <w:p w14:paraId="1AE9FADA" w14:textId="4916C25D" w:rsidR="00D17E71" w:rsidRPr="00763A46" w:rsidRDefault="79DF0CB4" w:rsidP="79DF0CB4">
      <w:pPr>
        <w:pStyle w:val="Default"/>
        <w:jc w:val="both"/>
        <w:rPr>
          <w:sz w:val="22"/>
          <w:szCs w:val="22"/>
        </w:rPr>
      </w:pPr>
      <w:r w:rsidRPr="79DF0CB4">
        <w:rPr>
          <w:sz w:val="22"/>
          <w:szCs w:val="22"/>
        </w:rPr>
        <w:t>Authorities with New Homes Bonus income will also be concerned at the lack of certainty over the Bonus in 2020/21 and in future years.  The consultation document states that it is the Government’s intention to explore how to incentivise housing growth most effectively, for example by using the Housing Delivery Test results to reward delivery or incentivising plans that meet or exceed local housing need.</w:t>
      </w:r>
    </w:p>
    <w:sectPr w:rsidR="00D17E71" w:rsidRPr="00763A46">
      <w:headerReference w:type="even" r:id="rId13"/>
      <w:headerReference w:type="default" r:id="rId14"/>
      <w:headerReference w:type="first" r:id="rId15"/>
      <w:type w:val="continuous"/>
      <w:pgSz w:w="11906" w:h="16838"/>
      <w:pgMar w:top="839" w:right="2495" w:bottom="851" w:left="1418" w:header="335" w:footer="575" w:gutter="0"/>
      <w:cols w:space="34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912F98" w14:textId="77777777" w:rsidR="00AD2739" w:rsidRDefault="00AD2739">
      <w:r>
        <w:separator/>
      </w:r>
    </w:p>
  </w:endnote>
  <w:endnote w:type="continuationSeparator" w:id="0">
    <w:p w14:paraId="6ECEC0B4" w14:textId="77777777" w:rsidR="00AD2739" w:rsidRDefault="00AD2739">
      <w:r>
        <w:continuationSeparator/>
      </w:r>
    </w:p>
  </w:endnote>
  <w:endnote w:type="continuationNotice" w:id="1">
    <w:p w14:paraId="470AE390" w14:textId="77777777" w:rsidR="00AD2739" w:rsidRDefault="00AD273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rinda"/>
    <w:charset w:val="00"/>
    <w:family w:val="swiss"/>
    <w:pitch w:val="variable"/>
    <w:sig w:usb0="0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LGA Logos">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A4FCC613-6378-4308-9B97-3751131FCF06}"/>
  </w:font>
  <w:font w:name="Calibri">
    <w:panose1 w:val="020F0502020204030204"/>
    <w:charset w:val="00"/>
    <w:family w:val="swiss"/>
    <w:pitch w:val="variable"/>
    <w:sig w:usb0="E00002FF" w:usb1="4000ACFF" w:usb2="00000001" w:usb3="00000000" w:csb0="0000019F" w:csb1="00000000"/>
    <w:embedRegular r:id="rId2" w:fontKey="{35111E43-2EDD-4277-8881-D9B572DD3514}"/>
  </w:font>
  <w:font w:name="Frutiger 45 Light,Times New Rom">
    <w:altName w:val="Times New Roman"/>
    <w:charset w:val="00"/>
    <w:family w:val="roman"/>
    <w:pitch w:val="default"/>
  </w:font>
  <w:font w:name="Cambria">
    <w:panose1 w:val="02040503050406030204"/>
    <w:charset w:val="00"/>
    <w:family w:val="roman"/>
    <w:pitch w:val="variable"/>
    <w:sig w:usb0="E00002FF" w:usb1="400004FF" w:usb2="00000000" w:usb3="00000000" w:csb0="0000019F" w:csb1="00000000"/>
    <w:embedRegular r:id="rId3" w:fontKey="{B81CF879-4D97-42DE-8C69-F9B725E739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835A41" w14:textId="105952FF" w:rsidR="00AD2739" w:rsidRDefault="00AD2739">
    <w:pPr>
      <w:pStyle w:val="Footer"/>
      <w:jc w:val="center"/>
    </w:pPr>
  </w:p>
  <w:p w14:paraId="38D60EE4" w14:textId="5AE60452" w:rsidR="00AD2739" w:rsidRPr="000C6EF5" w:rsidRDefault="00AD2739" w:rsidP="000D5C5B">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2391EF" w14:textId="77777777" w:rsidR="00AD2739" w:rsidRDefault="00AD2739">
      <w:r>
        <w:separator/>
      </w:r>
    </w:p>
  </w:footnote>
  <w:footnote w:type="continuationSeparator" w:id="0">
    <w:p w14:paraId="234363D8" w14:textId="77777777" w:rsidR="00AD2739" w:rsidRDefault="00AD2739">
      <w:r>
        <w:continuationSeparator/>
      </w:r>
    </w:p>
  </w:footnote>
  <w:footnote w:type="continuationNotice" w:id="1">
    <w:p w14:paraId="7CEA05F9" w14:textId="77777777" w:rsidR="00AD2739" w:rsidRDefault="00AD2739">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9FE120" w14:textId="77777777" w:rsidR="00430520" w:rsidRDefault="00430520" w:rsidP="00430520">
    <w:pPr>
      <w:pStyle w:val="Header"/>
      <w:rPr>
        <w:rFonts w:ascii="Arial" w:hAnsi="Arial" w:cs="Arial"/>
      </w:rPr>
    </w:pPr>
  </w:p>
  <w:p w14:paraId="3AFD8F2D" w14:textId="77777777" w:rsidR="00D80356" w:rsidRDefault="00D80356" w:rsidP="00D80356">
    <w:pPr>
      <w:pStyle w:val="Header"/>
      <w:rPr>
        <w:rFonts w:ascii="Arial" w:hAnsi="Arial"/>
      </w:rPr>
    </w:pPr>
  </w:p>
  <w:tbl>
    <w:tblPr>
      <w:tblW w:w="9287" w:type="dxa"/>
      <w:tblLook w:val="01E0" w:firstRow="1" w:lastRow="1" w:firstColumn="1" w:lastColumn="1" w:noHBand="0" w:noVBand="0"/>
    </w:tblPr>
    <w:tblGrid>
      <w:gridCol w:w="5778"/>
      <w:gridCol w:w="3509"/>
    </w:tblGrid>
    <w:tr w:rsidR="00D80356" w14:paraId="702813F1" w14:textId="77777777" w:rsidTr="00613D4C">
      <w:tc>
        <w:tcPr>
          <w:tcW w:w="5778" w:type="dxa"/>
          <w:vMerge w:val="restart"/>
          <w:hideMark/>
        </w:tcPr>
        <w:p w14:paraId="7A2303A2" w14:textId="77777777" w:rsidR="00D80356" w:rsidRDefault="00D80356" w:rsidP="00D80356">
          <w:pPr>
            <w:tabs>
              <w:tab w:val="left" w:pos="2310"/>
            </w:tabs>
            <w:rPr>
              <w:rFonts w:cs="Arial"/>
              <w:noProof/>
              <w:sz w:val="44"/>
              <w:szCs w:val="44"/>
            </w:rPr>
          </w:pPr>
        </w:p>
        <w:p w14:paraId="2C4F47E0" w14:textId="77777777" w:rsidR="00D80356" w:rsidRDefault="00D80356" w:rsidP="00D80356">
          <w:pPr>
            <w:tabs>
              <w:tab w:val="left" w:pos="2310"/>
            </w:tabs>
            <w:rPr>
              <w:rFonts w:cs="Arial"/>
              <w:noProof/>
              <w:sz w:val="44"/>
              <w:szCs w:val="44"/>
            </w:rPr>
          </w:pPr>
        </w:p>
        <w:p w14:paraId="7885371C" w14:textId="77777777" w:rsidR="00D80356" w:rsidRDefault="00D80356" w:rsidP="00D80356">
          <w:pPr>
            <w:tabs>
              <w:tab w:val="left" w:pos="2310"/>
            </w:tabs>
            <w:rPr>
              <w:rFonts w:cs="Arial"/>
              <w:noProof/>
              <w:sz w:val="44"/>
              <w:szCs w:val="44"/>
            </w:rPr>
          </w:pPr>
        </w:p>
        <w:p w14:paraId="2C6A8B57" w14:textId="29A02C1A" w:rsidR="00D80356" w:rsidRDefault="00D80356" w:rsidP="00D80356">
          <w:pPr>
            <w:tabs>
              <w:tab w:val="left" w:pos="2310"/>
            </w:tabs>
          </w:pPr>
          <w:r>
            <w:rPr>
              <w:rFonts w:cs="Arial"/>
              <w:noProof/>
              <w:sz w:val="44"/>
              <w:szCs w:val="44"/>
              <w:lang w:eastAsia="en-GB"/>
            </w:rPr>
            <w:drawing>
              <wp:inline distT="0" distB="0" distL="0" distR="0" wp14:anchorId="00C8AFE6" wp14:editId="2E10C4DA">
                <wp:extent cx="1085850" cy="647700"/>
                <wp:effectExtent l="0" t="0" r="0" b="0"/>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tab/>
          </w:r>
        </w:p>
      </w:tc>
      <w:tc>
        <w:tcPr>
          <w:tcW w:w="3509" w:type="dxa"/>
        </w:tcPr>
        <w:p w14:paraId="0E7041DB" w14:textId="77777777" w:rsidR="00D80356" w:rsidRPr="00B92E1D" w:rsidRDefault="00D80356" w:rsidP="00D80356">
          <w:pPr>
            <w:tabs>
              <w:tab w:val="center" w:pos="4153"/>
              <w:tab w:val="right" w:pos="8306"/>
            </w:tabs>
            <w:rPr>
              <w:rFonts w:ascii="Arial" w:hAnsi="Arial" w:cs="Arial"/>
              <w:b/>
              <w:szCs w:val="22"/>
            </w:rPr>
          </w:pPr>
        </w:p>
        <w:p w14:paraId="039B1959" w14:textId="77777777" w:rsidR="00D80356" w:rsidRPr="00B92E1D" w:rsidRDefault="00D80356" w:rsidP="00D80356">
          <w:pPr>
            <w:tabs>
              <w:tab w:val="center" w:pos="4153"/>
              <w:tab w:val="right" w:pos="8306"/>
            </w:tabs>
            <w:rPr>
              <w:rFonts w:ascii="Arial" w:hAnsi="Arial" w:cs="Arial"/>
              <w:b/>
            </w:rPr>
          </w:pPr>
          <w:r w:rsidRPr="00B92E1D">
            <w:rPr>
              <w:rFonts w:ascii="Arial" w:hAnsi="Arial" w:cs="Arial"/>
              <w:b/>
            </w:rPr>
            <w:t>LGA Executive</w:t>
          </w:r>
        </w:p>
      </w:tc>
    </w:tr>
    <w:tr w:rsidR="00D80356" w14:paraId="196E001E" w14:textId="77777777" w:rsidTr="00613D4C">
      <w:trPr>
        <w:trHeight w:val="450"/>
      </w:trPr>
      <w:tc>
        <w:tcPr>
          <w:tcW w:w="0" w:type="auto"/>
          <w:vMerge/>
          <w:vAlign w:val="center"/>
          <w:hideMark/>
        </w:tcPr>
        <w:p w14:paraId="4C91EF9F" w14:textId="77777777" w:rsidR="00D80356" w:rsidRDefault="00D80356" w:rsidP="00D80356">
          <w:pPr>
            <w:spacing w:line="256" w:lineRule="auto"/>
          </w:pPr>
        </w:p>
      </w:tc>
      <w:tc>
        <w:tcPr>
          <w:tcW w:w="3509" w:type="dxa"/>
          <w:hideMark/>
        </w:tcPr>
        <w:p w14:paraId="15A29655" w14:textId="77777777" w:rsidR="00D80356" w:rsidRPr="00B92E1D" w:rsidRDefault="00D80356" w:rsidP="00D80356">
          <w:pPr>
            <w:tabs>
              <w:tab w:val="center" w:pos="4153"/>
              <w:tab w:val="right" w:pos="8306"/>
            </w:tabs>
            <w:spacing w:before="60"/>
            <w:rPr>
              <w:rFonts w:ascii="Arial" w:hAnsi="Arial" w:cs="Arial"/>
            </w:rPr>
          </w:pPr>
          <w:r w:rsidRPr="00B92E1D">
            <w:rPr>
              <w:rFonts w:ascii="Arial" w:hAnsi="Arial" w:cs="Arial"/>
            </w:rPr>
            <w:t>13 September 2018</w:t>
          </w:r>
        </w:p>
      </w:tc>
    </w:tr>
    <w:tr w:rsidR="00D80356" w14:paraId="7E313B6E" w14:textId="77777777" w:rsidTr="00613D4C">
      <w:trPr>
        <w:trHeight w:val="450"/>
      </w:trPr>
      <w:tc>
        <w:tcPr>
          <w:tcW w:w="0" w:type="auto"/>
          <w:vMerge/>
          <w:vAlign w:val="center"/>
          <w:hideMark/>
        </w:tcPr>
        <w:p w14:paraId="2C072C15" w14:textId="77777777" w:rsidR="00D80356" w:rsidRDefault="00D80356" w:rsidP="00D80356">
          <w:pPr>
            <w:spacing w:line="256" w:lineRule="auto"/>
          </w:pPr>
        </w:p>
      </w:tc>
      <w:tc>
        <w:tcPr>
          <w:tcW w:w="3509" w:type="dxa"/>
        </w:tcPr>
        <w:p w14:paraId="2A32E969" w14:textId="77777777" w:rsidR="00D80356" w:rsidRDefault="00D80356" w:rsidP="00D80356">
          <w:pPr>
            <w:tabs>
              <w:tab w:val="center" w:pos="4153"/>
              <w:tab w:val="right" w:pos="8306"/>
            </w:tabs>
            <w:spacing w:before="60"/>
            <w:rPr>
              <w:rFonts w:ascii="Arial" w:hAnsi="Arial" w:cs="Arial"/>
              <w:b/>
            </w:rPr>
          </w:pPr>
        </w:p>
      </w:tc>
    </w:tr>
  </w:tbl>
  <w:p w14:paraId="36DD6607" w14:textId="77777777" w:rsidR="00430520" w:rsidRDefault="00430520" w:rsidP="00430520">
    <w:pPr>
      <w:pStyle w:val="Header"/>
      <w:rPr>
        <w:rFonts w:ascii="Arial" w:hAnsi="Arial" w:cs="Arial"/>
        <w:b/>
      </w:rPr>
    </w:pPr>
  </w:p>
  <w:p w14:paraId="518AB6FF" w14:textId="405DA6A5" w:rsidR="000A7FB4" w:rsidRPr="000A7FB4" w:rsidRDefault="000A7FB4" w:rsidP="000A7FB4">
    <w:pPr>
      <w:pStyle w:val="Header"/>
      <w:jc w:val="right"/>
      <w:rPr>
        <w:rFonts w:ascii="Arial" w:hAnsi="Arial" w:cs="Arial"/>
        <w:b/>
      </w:rPr>
    </w:pPr>
    <w:r w:rsidRPr="000A7FB4">
      <w:rPr>
        <w:rFonts w:ascii="Arial" w:hAnsi="Arial" w:cs="Arial"/>
        <w:b/>
      </w:rPr>
      <w:t xml:space="preserve">Appendix 1 </w:t>
    </w:r>
  </w:p>
  <w:p w14:paraId="38D60EE2" w14:textId="34739793" w:rsidR="00AD2739" w:rsidRDefault="00AD27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3D446" w14:textId="13F57B6A" w:rsidR="00AD2739" w:rsidRDefault="00AD273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C1F71" w14:textId="77777777" w:rsidR="00430520" w:rsidRDefault="00430520" w:rsidP="00430520">
    <w:pPr>
      <w:pStyle w:val="Header"/>
      <w:rPr>
        <w:rFonts w:ascii="Arial" w:hAnsi="Arial" w:cs="Arial"/>
      </w:rPr>
    </w:pPr>
  </w:p>
  <w:p w14:paraId="0D52F66E" w14:textId="77777777" w:rsidR="003C3A24" w:rsidRDefault="003C3A24" w:rsidP="003C3A24">
    <w:pPr>
      <w:pStyle w:val="Header"/>
      <w:rPr>
        <w:rFonts w:ascii="Arial" w:hAnsi="Arial" w:cs="Arial"/>
      </w:rPr>
    </w:pPr>
  </w:p>
  <w:p w14:paraId="42C484D2" w14:textId="77777777" w:rsidR="003C3A24" w:rsidRDefault="003C3A24" w:rsidP="003C3A24">
    <w:pPr>
      <w:pStyle w:val="Header"/>
      <w:rPr>
        <w:rFonts w:ascii="Arial" w:hAnsi="Arial"/>
      </w:rPr>
    </w:pPr>
  </w:p>
  <w:tbl>
    <w:tblPr>
      <w:tblW w:w="9287" w:type="dxa"/>
      <w:tblLook w:val="01E0" w:firstRow="1" w:lastRow="1" w:firstColumn="1" w:lastColumn="1" w:noHBand="0" w:noVBand="0"/>
    </w:tblPr>
    <w:tblGrid>
      <w:gridCol w:w="5778"/>
      <w:gridCol w:w="3509"/>
    </w:tblGrid>
    <w:tr w:rsidR="003C3A24" w14:paraId="6BAAA96F" w14:textId="77777777" w:rsidTr="006E6309">
      <w:tc>
        <w:tcPr>
          <w:tcW w:w="5778" w:type="dxa"/>
          <w:vMerge w:val="restart"/>
          <w:hideMark/>
        </w:tcPr>
        <w:p w14:paraId="0828423C" w14:textId="77777777" w:rsidR="003C3A24" w:rsidRDefault="003C3A24" w:rsidP="003C3A24">
          <w:pPr>
            <w:tabs>
              <w:tab w:val="left" w:pos="2310"/>
            </w:tabs>
            <w:rPr>
              <w:rFonts w:cs="Arial"/>
              <w:noProof/>
              <w:sz w:val="44"/>
              <w:szCs w:val="44"/>
            </w:rPr>
          </w:pPr>
        </w:p>
        <w:p w14:paraId="0B81B863" w14:textId="77777777" w:rsidR="003C3A24" w:rsidRDefault="003C3A24" w:rsidP="003C3A24">
          <w:pPr>
            <w:tabs>
              <w:tab w:val="left" w:pos="2310"/>
            </w:tabs>
            <w:rPr>
              <w:rFonts w:cs="Arial"/>
              <w:noProof/>
              <w:sz w:val="44"/>
              <w:szCs w:val="44"/>
            </w:rPr>
          </w:pPr>
        </w:p>
        <w:p w14:paraId="0A8B7779" w14:textId="77777777" w:rsidR="003C3A24" w:rsidRDefault="003C3A24" w:rsidP="003C3A24">
          <w:pPr>
            <w:tabs>
              <w:tab w:val="left" w:pos="2310"/>
            </w:tabs>
            <w:rPr>
              <w:rFonts w:cs="Arial"/>
              <w:noProof/>
              <w:sz w:val="44"/>
              <w:szCs w:val="44"/>
            </w:rPr>
          </w:pPr>
        </w:p>
        <w:p w14:paraId="237317B4" w14:textId="77777777" w:rsidR="003C3A24" w:rsidRDefault="003C3A24" w:rsidP="003C3A24">
          <w:pPr>
            <w:tabs>
              <w:tab w:val="left" w:pos="2310"/>
            </w:tabs>
          </w:pPr>
          <w:r>
            <w:rPr>
              <w:rFonts w:cs="Arial"/>
              <w:noProof/>
              <w:sz w:val="44"/>
              <w:szCs w:val="44"/>
              <w:lang w:eastAsia="en-GB"/>
            </w:rPr>
            <w:drawing>
              <wp:inline distT="0" distB="0" distL="0" distR="0" wp14:anchorId="1B63BF5E" wp14:editId="5CB13EE8">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r>
            <w:tab/>
          </w:r>
        </w:p>
      </w:tc>
      <w:tc>
        <w:tcPr>
          <w:tcW w:w="3509" w:type="dxa"/>
        </w:tcPr>
        <w:p w14:paraId="11611774" w14:textId="77777777" w:rsidR="003C3A24" w:rsidRPr="00B92E1D" w:rsidRDefault="003C3A24" w:rsidP="003C3A24">
          <w:pPr>
            <w:tabs>
              <w:tab w:val="center" w:pos="4153"/>
              <w:tab w:val="right" w:pos="8306"/>
            </w:tabs>
            <w:rPr>
              <w:rFonts w:ascii="Arial" w:hAnsi="Arial" w:cs="Arial"/>
              <w:b/>
              <w:szCs w:val="22"/>
            </w:rPr>
          </w:pPr>
        </w:p>
        <w:p w14:paraId="54CD866B" w14:textId="77777777" w:rsidR="003C3A24" w:rsidRPr="00B92E1D" w:rsidRDefault="003C3A24" w:rsidP="003C3A24">
          <w:pPr>
            <w:tabs>
              <w:tab w:val="center" w:pos="4153"/>
              <w:tab w:val="right" w:pos="8306"/>
            </w:tabs>
            <w:rPr>
              <w:rFonts w:ascii="Arial" w:hAnsi="Arial" w:cs="Arial"/>
              <w:b/>
            </w:rPr>
          </w:pPr>
          <w:r w:rsidRPr="00B92E1D">
            <w:rPr>
              <w:rFonts w:ascii="Arial" w:hAnsi="Arial" w:cs="Arial"/>
              <w:b/>
            </w:rPr>
            <w:t>LGA Executive</w:t>
          </w:r>
        </w:p>
      </w:tc>
    </w:tr>
    <w:tr w:rsidR="003C3A24" w14:paraId="3FF1A211" w14:textId="77777777" w:rsidTr="006E6309">
      <w:trPr>
        <w:trHeight w:val="450"/>
      </w:trPr>
      <w:tc>
        <w:tcPr>
          <w:tcW w:w="0" w:type="auto"/>
          <w:vMerge/>
          <w:vAlign w:val="center"/>
          <w:hideMark/>
        </w:tcPr>
        <w:p w14:paraId="0D32FD1D" w14:textId="77777777" w:rsidR="003C3A24" w:rsidRDefault="003C3A24" w:rsidP="003C3A24">
          <w:pPr>
            <w:spacing w:line="256" w:lineRule="auto"/>
          </w:pPr>
        </w:p>
      </w:tc>
      <w:tc>
        <w:tcPr>
          <w:tcW w:w="3509" w:type="dxa"/>
          <w:hideMark/>
        </w:tcPr>
        <w:p w14:paraId="782509B0" w14:textId="77777777" w:rsidR="003C3A24" w:rsidRPr="00B92E1D" w:rsidRDefault="003C3A24" w:rsidP="003C3A24">
          <w:pPr>
            <w:tabs>
              <w:tab w:val="center" w:pos="4153"/>
              <w:tab w:val="right" w:pos="8306"/>
            </w:tabs>
            <w:spacing w:before="60"/>
            <w:rPr>
              <w:rFonts w:ascii="Arial" w:hAnsi="Arial" w:cs="Arial"/>
            </w:rPr>
          </w:pPr>
          <w:r w:rsidRPr="00B92E1D">
            <w:rPr>
              <w:rFonts w:ascii="Arial" w:hAnsi="Arial" w:cs="Arial"/>
            </w:rPr>
            <w:t>13 September 2018</w:t>
          </w:r>
        </w:p>
      </w:tc>
    </w:tr>
    <w:tr w:rsidR="003C3A24" w14:paraId="00E990C6" w14:textId="77777777" w:rsidTr="006E6309">
      <w:trPr>
        <w:trHeight w:val="450"/>
      </w:trPr>
      <w:tc>
        <w:tcPr>
          <w:tcW w:w="0" w:type="auto"/>
          <w:vMerge/>
          <w:vAlign w:val="center"/>
          <w:hideMark/>
        </w:tcPr>
        <w:p w14:paraId="33E34D34" w14:textId="77777777" w:rsidR="003C3A24" w:rsidRDefault="003C3A24" w:rsidP="003C3A24">
          <w:pPr>
            <w:spacing w:line="256" w:lineRule="auto"/>
          </w:pPr>
        </w:p>
      </w:tc>
      <w:tc>
        <w:tcPr>
          <w:tcW w:w="3509" w:type="dxa"/>
        </w:tcPr>
        <w:p w14:paraId="3215945D" w14:textId="77777777" w:rsidR="003C3A24" w:rsidRDefault="003C3A24" w:rsidP="003C3A24">
          <w:pPr>
            <w:tabs>
              <w:tab w:val="center" w:pos="4153"/>
              <w:tab w:val="right" w:pos="8306"/>
            </w:tabs>
            <w:spacing w:before="60"/>
            <w:rPr>
              <w:rFonts w:ascii="Arial" w:hAnsi="Arial" w:cs="Arial"/>
              <w:b/>
            </w:rPr>
          </w:pPr>
        </w:p>
      </w:tc>
    </w:tr>
  </w:tbl>
  <w:p w14:paraId="52A133F4" w14:textId="77777777" w:rsidR="003C3A24" w:rsidRDefault="003C3A24" w:rsidP="00430520">
    <w:pPr>
      <w:pStyle w:val="Header"/>
      <w:rPr>
        <w:rFonts w:ascii="Arial" w:hAnsi="Arial" w:cs="Arial"/>
        <w:b/>
      </w:rPr>
    </w:pPr>
  </w:p>
  <w:p w14:paraId="7089479D" w14:textId="77777777" w:rsidR="00430520" w:rsidRPr="000A7FB4" w:rsidRDefault="00430520" w:rsidP="00430520">
    <w:pPr>
      <w:pStyle w:val="Header"/>
      <w:jc w:val="right"/>
      <w:rPr>
        <w:rFonts w:ascii="Arial" w:hAnsi="Arial" w:cs="Arial"/>
        <w:b/>
      </w:rPr>
    </w:pPr>
    <w:r w:rsidRPr="000A7FB4">
      <w:rPr>
        <w:rFonts w:ascii="Arial" w:hAnsi="Arial" w:cs="Arial"/>
        <w:b/>
      </w:rPr>
      <w:t xml:space="preserve">Appendix 1 </w:t>
    </w:r>
  </w:p>
  <w:p w14:paraId="38D60EE7" w14:textId="5802419E" w:rsidR="00AD2739" w:rsidRPr="00430520" w:rsidRDefault="00AD2739" w:rsidP="0043052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24BF9" w14:textId="47F16D28" w:rsidR="00AD2739" w:rsidRDefault="00AD27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F04D0D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1D32E16"/>
    <w:multiLevelType w:val="hybridMultilevel"/>
    <w:tmpl w:val="2FD6A9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F362E"/>
    <w:multiLevelType w:val="hybridMultilevel"/>
    <w:tmpl w:val="ECE0F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E461C2"/>
    <w:multiLevelType w:val="hybridMultilevel"/>
    <w:tmpl w:val="E6028C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41949D1"/>
    <w:multiLevelType w:val="hybridMultilevel"/>
    <w:tmpl w:val="5630C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FD5339"/>
    <w:multiLevelType w:val="hybridMultilevel"/>
    <w:tmpl w:val="0B68D3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141321"/>
    <w:multiLevelType w:val="hybridMultilevel"/>
    <w:tmpl w:val="785CD1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1">
      <w:start w:val="1"/>
      <w:numFmt w:val="bullet"/>
      <w:lvlText w:val=""/>
      <w:lvlJc w:val="left"/>
      <w:pPr>
        <w:tabs>
          <w:tab w:val="num" w:pos="1800"/>
        </w:tabs>
        <w:ind w:left="1800" w:hanging="360"/>
      </w:pPr>
      <w:rPr>
        <w:rFonts w:ascii="Symbol" w:hAnsi="Symbol"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4963A9E"/>
    <w:multiLevelType w:val="hybridMultilevel"/>
    <w:tmpl w:val="D902DC28"/>
    <w:lvl w:ilvl="0" w:tplc="08090001">
      <w:start w:val="1"/>
      <w:numFmt w:val="bullet"/>
      <w:lvlText w:val=""/>
      <w:lvlJc w:val="left"/>
      <w:pPr>
        <w:tabs>
          <w:tab w:val="num" w:pos="781"/>
        </w:tabs>
        <w:ind w:left="781" w:hanging="360"/>
      </w:pPr>
      <w:rPr>
        <w:rFonts w:ascii="Symbol" w:hAnsi="Symbol" w:hint="default"/>
      </w:rPr>
    </w:lvl>
    <w:lvl w:ilvl="1" w:tplc="08090003" w:tentative="1">
      <w:start w:val="1"/>
      <w:numFmt w:val="bullet"/>
      <w:lvlText w:val="o"/>
      <w:lvlJc w:val="left"/>
      <w:pPr>
        <w:tabs>
          <w:tab w:val="num" w:pos="1501"/>
        </w:tabs>
        <w:ind w:left="1501" w:hanging="360"/>
      </w:pPr>
      <w:rPr>
        <w:rFonts w:ascii="Courier New" w:hAnsi="Courier New" w:cs="Courier New" w:hint="default"/>
      </w:rPr>
    </w:lvl>
    <w:lvl w:ilvl="2" w:tplc="08090005" w:tentative="1">
      <w:start w:val="1"/>
      <w:numFmt w:val="bullet"/>
      <w:lvlText w:val=""/>
      <w:lvlJc w:val="left"/>
      <w:pPr>
        <w:tabs>
          <w:tab w:val="num" w:pos="2221"/>
        </w:tabs>
        <w:ind w:left="2221" w:hanging="360"/>
      </w:pPr>
      <w:rPr>
        <w:rFonts w:ascii="Wingdings" w:hAnsi="Wingdings" w:hint="default"/>
      </w:rPr>
    </w:lvl>
    <w:lvl w:ilvl="3" w:tplc="08090001" w:tentative="1">
      <w:start w:val="1"/>
      <w:numFmt w:val="bullet"/>
      <w:lvlText w:val=""/>
      <w:lvlJc w:val="left"/>
      <w:pPr>
        <w:tabs>
          <w:tab w:val="num" w:pos="2941"/>
        </w:tabs>
        <w:ind w:left="2941" w:hanging="360"/>
      </w:pPr>
      <w:rPr>
        <w:rFonts w:ascii="Symbol" w:hAnsi="Symbol" w:hint="default"/>
      </w:rPr>
    </w:lvl>
    <w:lvl w:ilvl="4" w:tplc="08090003" w:tentative="1">
      <w:start w:val="1"/>
      <w:numFmt w:val="bullet"/>
      <w:lvlText w:val="o"/>
      <w:lvlJc w:val="left"/>
      <w:pPr>
        <w:tabs>
          <w:tab w:val="num" w:pos="3661"/>
        </w:tabs>
        <w:ind w:left="3661" w:hanging="360"/>
      </w:pPr>
      <w:rPr>
        <w:rFonts w:ascii="Courier New" w:hAnsi="Courier New" w:cs="Courier New" w:hint="default"/>
      </w:rPr>
    </w:lvl>
    <w:lvl w:ilvl="5" w:tplc="08090005" w:tentative="1">
      <w:start w:val="1"/>
      <w:numFmt w:val="bullet"/>
      <w:lvlText w:val=""/>
      <w:lvlJc w:val="left"/>
      <w:pPr>
        <w:tabs>
          <w:tab w:val="num" w:pos="4381"/>
        </w:tabs>
        <w:ind w:left="4381" w:hanging="360"/>
      </w:pPr>
      <w:rPr>
        <w:rFonts w:ascii="Wingdings" w:hAnsi="Wingdings" w:hint="default"/>
      </w:rPr>
    </w:lvl>
    <w:lvl w:ilvl="6" w:tplc="08090001" w:tentative="1">
      <w:start w:val="1"/>
      <w:numFmt w:val="bullet"/>
      <w:lvlText w:val=""/>
      <w:lvlJc w:val="left"/>
      <w:pPr>
        <w:tabs>
          <w:tab w:val="num" w:pos="5101"/>
        </w:tabs>
        <w:ind w:left="5101" w:hanging="360"/>
      </w:pPr>
      <w:rPr>
        <w:rFonts w:ascii="Symbol" w:hAnsi="Symbol" w:hint="default"/>
      </w:rPr>
    </w:lvl>
    <w:lvl w:ilvl="7" w:tplc="08090003" w:tentative="1">
      <w:start w:val="1"/>
      <w:numFmt w:val="bullet"/>
      <w:lvlText w:val="o"/>
      <w:lvlJc w:val="left"/>
      <w:pPr>
        <w:tabs>
          <w:tab w:val="num" w:pos="5821"/>
        </w:tabs>
        <w:ind w:left="5821" w:hanging="360"/>
      </w:pPr>
      <w:rPr>
        <w:rFonts w:ascii="Courier New" w:hAnsi="Courier New" w:cs="Courier New" w:hint="default"/>
      </w:rPr>
    </w:lvl>
    <w:lvl w:ilvl="8" w:tplc="08090005" w:tentative="1">
      <w:start w:val="1"/>
      <w:numFmt w:val="bullet"/>
      <w:lvlText w:val=""/>
      <w:lvlJc w:val="left"/>
      <w:pPr>
        <w:tabs>
          <w:tab w:val="num" w:pos="6541"/>
        </w:tabs>
        <w:ind w:left="6541" w:hanging="360"/>
      </w:pPr>
      <w:rPr>
        <w:rFonts w:ascii="Wingdings" w:hAnsi="Wingdings" w:hint="default"/>
      </w:rPr>
    </w:lvl>
  </w:abstractNum>
  <w:abstractNum w:abstractNumId="8" w15:restartNumberingAfterBreak="0">
    <w:nsid w:val="25112F4B"/>
    <w:multiLevelType w:val="hybridMultilevel"/>
    <w:tmpl w:val="F20EA592"/>
    <w:lvl w:ilvl="0" w:tplc="4ADE9352">
      <w:start w:val="1"/>
      <w:numFmt w:val="decimal"/>
      <w:lvlText w:val="%1."/>
      <w:lvlJc w:val="left"/>
      <w:pPr>
        <w:tabs>
          <w:tab w:val="num" w:pos="1080"/>
        </w:tabs>
        <w:ind w:left="1080" w:hanging="72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16F2F3D"/>
    <w:multiLevelType w:val="hybridMultilevel"/>
    <w:tmpl w:val="922E8F1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34572DC8"/>
    <w:multiLevelType w:val="hybridMultilevel"/>
    <w:tmpl w:val="15584C8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981B33"/>
    <w:multiLevelType w:val="hybridMultilevel"/>
    <w:tmpl w:val="A16C2DB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41FB0D7A"/>
    <w:multiLevelType w:val="hybridMultilevel"/>
    <w:tmpl w:val="80B4181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DE63E8E"/>
    <w:multiLevelType w:val="singleLevel"/>
    <w:tmpl w:val="01B83872"/>
    <w:lvl w:ilvl="0">
      <w:start w:val="1"/>
      <w:numFmt w:val="bullet"/>
      <w:pStyle w:val="Bullettext"/>
      <w:lvlText w:val=""/>
      <w:lvlJc w:val="left"/>
      <w:pPr>
        <w:tabs>
          <w:tab w:val="num" w:pos="360"/>
        </w:tabs>
        <w:ind w:left="170" w:hanging="170"/>
      </w:pPr>
      <w:rPr>
        <w:rFonts w:ascii="Symbol" w:hAnsi="Symbol" w:hint="default"/>
        <w:b w:val="0"/>
        <w:i w:val="0"/>
        <w:sz w:val="22"/>
      </w:rPr>
    </w:lvl>
  </w:abstractNum>
  <w:abstractNum w:abstractNumId="14" w15:restartNumberingAfterBreak="0">
    <w:nsid w:val="4FCD2115"/>
    <w:multiLevelType w:val="hybridMultilevel"/>
    <w:tmpl w:val="C9BE2B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F06B82"/>
    <w:multiLevelType w:val="hybridMultilevel"/>
    <w:tmpl w:val="01A2079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66238EC"/>
    <w:multiLevelType w:val="hybridMultilevel"/>
    <w:tmpl w:val="E06C2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EB6316C"/>
    <w:multiLevelType w:val="hybridMultilevel"/>
    <w:tmpl w:val="7444B73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7CAB09B2"/>
    <w:multiLevelType w:val="hybridMultilevel"/>
    <w:tmpl w:val="3EC4474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3"/>
  </w:num>
  <w:num w:numId="3">
    <w:abstractNumId w:val="14"/>
  </w:num>
  <w:num w:numId="4">
    <w:abstractNumId w:val="8"/>
  </w:num>
  <w:num w:numId="5">
    <w:abstractNumId w:val="5"/>
  </w:num>
  <w:num w:numId="6">
    <w:abstractNumId w:val="7"/>
  </w:num>
  <w:num w:numId="7">
    <w:abstractNumId w:val="3"/>
  </w:num>
  <w:num w:numId="8">
    <w:abstractNumId w:val="17"/>
  </w:num>
  <w:num w:numId="9">
    <w:abstractNumId w:val="18"/>
  </w:num>
  <w:num w:numId="10">
    <w:abstractNumId w:val="11"/>
  </w:num>
  <w:num w:numId="11">
    <w:abstractNumId w:val="15"/>
  </w:num>
  <w:num w:numId="12">
    <w:abstractNumId w:val="10"/>
  </w:num>
  <w:num w:numId="13">
    <w:abstractNumId w:val="9"/>
  </w:num>
  <w:num w:numId="14">
    <w:abstractNumId w:val="6"/>
  </w:num>
  <w:num w:numId="15">
    <w:abstractNumId w:val="12"/>
  </w:num>
  <w:num w:numId="16">
    <w:abstractNumId w:val="16"/>
  </w:num>
  <w:num w:numId="17">
    <w:abstractNumId w:val="2"/>
  </w:num>
  <w:num w:numId="18">
    <w:abstractNumId w:val="1"/>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477"/>
    <w:rsid w:val="0001648B"/>
    <w:rsid w:val="00022C97"/>
    <w:rsid w:val="0003157D"/>
    <w:rsid w:val="00053255"/>
    <w:rsid w:val="000627D3"/>
    <w:rsid w:val="000739EB"/>
    <w:rsid w:val="000A7FB4"/>
    <w:rsid w:val="000C451E"/>
    <w:rsid w:val="000C4E67"/>
    <w:rsid w:val="000C5404"/>
    <w:rsid w:val="000C6EF5"/>
    <w:rsid w:val="000D4A63"/>
    <w:rsid w:val="000D5C5B"/>
    <w:rsid w:val="00104307"/>
    <w:rsid w:val="001073C5"/>
    <w:rsid w:val="00111E39"/>
    <w:rsid w:val="001132DE"/>
    <w:rsid w:val="00132FB4"/>
    <w:rsid w:val="001362BE"/>
    <w:rsid w:val="0014785D"/>
    <w:rsid w:val="001659D7"/>
    <w:rsid w:val="00181978"/>
    <w:rsid w:val="001957DC"/>
    <w:rsid w:val="001A3138"/>
    <w:rsid w:val="001A34F7"/>
    <w:rsid w:val="001A5454"/>
    <w:rsid w:val="001B76C3"/>
    <w:rsid w:val="001C234E"/>
    <w:rsid w:val="001E43F7"/>
    <w:rsid w:val="002029F4"/>
    <w:rsid w:val="00206CEB"/>
    <w:rsid w:val="0021097C"/>
    <w:rsid w:val="00211A01"/>
    <w:rsid w:val="00220C5E"/>
    <w:rsid w:val="00225477"/>
    <w:rsid w:val="00236008"/>
    <w:rsid w:val="002427DD"/>
    <w:rsid w:val="00270795"/>
    <w:rsid w:val="00291523"/>
    <w:rsid w:val="002E0171"/>
    <w:rsid w:val="003035C7"/>
    <w:rsid w:val="00306D21"/>
    <w:rsid w:val="00314A5D"/>
    <w:rsid w:val="003249D8"/>
    <w:rsid w:val="00342A99"/>
    <w:rsid w:val="003454F3"/>
    <w:rsid w:val="003873C7"/>
    <w:rsid w:val="003C3A24"/>
    <w:rsid w:val="003D0BBB"/>
    <w:rsid w:val="003D2E67"/>
    <w:rsid w:val="003D4EE8"/>
    <w:rsid w:val="003F427C"/>
    <w:rsid w:val="0040357E"/>
    <w:rsid w:val="004175FD"/>
    <w:rsid w:val="00430520"/>
    <w:rsid w:val="00464E61"/>
    <w:rsid w:val="00470361"/>
    <w:rsid w:val="004B7A84"/>
    <w:rsid w:val="004C2184"/>
    <w:rsid w:val="004D36CF"/>
    <w:rsid w:val="005015FE"/>
    <w:rsid w:val="00502886"/>
    <w:rsid w:val="005065EA"/>
    <w:rsid w:val="005559BC"/>
    <w:rsid w:val="00583E13"/>
    <w:rsid w:val="00584817"/>
    <w:rsid w:val="0058664F"/>
    <w:rsid w:val="005B5F89"/>
    <w:rsid w:val="005F4718"/>
    <w:rsid w:val="005F650E"/>
    <w:rsid w:val="006005B2"/>
    <w:rsid w:val="00640866"/>
    <w:rsid w:val="00661657"/>
    <w:rsid w:val="00681DC6"/>
    <w:rsid w:val="00690CB5"/>
    <w:rsid w:val="00690D4C"/>
    <w:rsid w:val="006A09C2"/>
    <w:rsid w:val="006A0BDE"/>
    <w:rsid w:val="006B40A9"/>
    <w:rsid w:val="006D71C7"/>
    <w:rsid w:val="006D7733"/>
    <w:rsid w:val="006E0D27"/>
    <w:rsid w:val="006E2886"/>
    <w:rsid w:val="0070042C"/>
    <w:rsid w:val="007048F6"/>
    <w:rsid w:val="00705AEB"/>
    <w:rsid w:val="00710C7D"/>
    <w:rsid w:val="0072526B"/>
    <w:rsid w:val="007451C0"/>
    <w:rsid w:val="007626E3"/>
    <w:rsid w:val="00762877"/>
    <w:rsid w:val="00763A46"/>
    <w:rsid w:val="007717A1"/>
    <w:rsid w:val="0077383C"/>
    <w:rsid w:val="00776435"/>
    <w:rsid w:val="007811A5"/>
    <w:rsid w:val="00793ADA"/>
    <w:rsid w:val="007B2FAA"/>
    <w:rsid w:val="007C4F15"/>
    <w:rsid w:val="007D358E"/>
    <w:rsid w:val="007E5CD5"/>
    <w:rsid w:val="007F6F14"/>
    <w:rsid w:val="00804438"/>
    <w:rsid w:val="00813357"/>
    <w:rsid w:val="00825CDB"/>
    <w:rsid w:val="00834ADF"/>
    <w:rsid w:val="0084135E"/>
    <w:rsid w:val="008676F0"/>
    <w:rsid w:val="00877052"/>
    <w:rsid w:val="0088150D"/>
    <w:rsid w:val="00891A3F"/>
    <w:rsid w:val="008A32F3"/>
    <w:rsid w:val="008B73DE"/>
    <w:rsid w:val="008C599D"/>
    <w:rsid w:val="008F7959"/>
    <w:rsid w:val="00904B7B"/>
    <w:rsid w:val="00906791"/>
    <w:rsid w:val="00925492"/>
    <w:rsid w:val="0096068F"/>
    <w:rsid w:val="0096142D"/>
    <w:rsid w:val="00962FB7"/>
    <w:rsid w:val="00985BB8"/>
    <w:rsid w:val="009C1636"/>
    <w:rsid w:val="009E0091"/>
    <w:rsid w:val="00A0090E"/>
    <w:rsid w:val="00A05339"/>
    <w:rsid w:val="00A07981"/>
    <w:rsid w:val="00A215A2"/>
    <w:rsid w:val="00A24203"/>
    <w:rsid w:val="00A30546"/>
    <w:rsid w:val="00A50148"/>
    <w:rsid w:val="00A734D0"/>
    <w:rsid w:val="00AA41BE"/>
    <w:rsid w:val="00AA55CB"/>
    <w:rsid w:val="00AD2739"/>
    <w:rsid w:val="00AF5AAA"/>
    <w:rsid w:val="00B1376B"/>
    <w:rsid w:val="00B42F87"/>
    <w:rsid w:val="00B54126"/>
    <w:rsid w:val="00B641C5"/>
    <w:rsid w:val="00B653D7"/>
    <w:rsid w:val="00B90CDC"/>
    <w:rsid w:val="00BB09B6"/>
    <w:rsid w:val="00BB5B57"/>
    <w:rsid w:val="00BE35ED"/>
    <w:rsid w:val="00BE731D"/>
    <w:rsid w:val="00C05505"/>
    <w:rsid w:val="00C1065D"/>
    <w:rsid w:val="00C416F5"/>
    <w:rsid w:val="00C4250F"/>
    <w:rsid w:val="00C47189"/>
    <w:rsid w:val="00C80A26"/>
    <w:rsid w:val="00C9479A"/>
    <w:rsid w:val="00CA7AD1"/>
    <w:rsid w:val="00CB21EC"/>
    <w:rsid w:val="00CB7A96"/>
    <w:rsid w:val="00CB7F8D"/>
    <w:rsid w:val="00CC4B6D"/>
    <w:rsid w:val="00D0213D"/>
    <w:rsid w:val="00D12F2F"/>
    <w:rsid w:val="00D13D0A"/>
    <w:rsid w:val="00D17E71"/>
    <w:rsid w:val="00D20103"/>
    <w:rsid w:val="00D35E3A"/>
    <w:rsid w:val="00D80356"/>
    <w:rsid w:val="00D85DEB"/>
    <w:rsid w:val="00DB3A1B"/>
    <w:rsid w:val="00DE2B22"/>
    <w:rsid w:val="00E01A58"/>
    <w:rsid w:val="00E30B3C"/>
    <w:rsid w:val="00E86E98"/>
    <w:rsid w:val="00EE199A"/>
    <w:rsid w:val="00EF2886"/>
    <w:rsid w:val="00EF3A94"/>
    <w:rsid w:val="00F00F64"/>
    <w:rsid w:val="00FC246A"/>
    <w:rsid w:val="00FC36CD"/>
    <w:rsid w:val="00FC3C6E"/>
    <w:rsid w:val="00FD67E0"/>
    <w:rsid w:val="00FE0C0A"/>
    <w:rsid w:val="2FE29A97"/>
    <w:rsid w:val="79DF0C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38D60ECE"/>
  <w15:docId w15:val="{5F2CDFC4-AE52-41B8-85E4-59531D3AB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60" w:lineRule="exact"/>
    </w:pPr>
    <w:rPr>
      <w:rFonts w:ascii="Frutiger 45 Light" w:hAnsi="Frutiger 45 Light"/>
      <w:sz w:val="22"/>
      <w:lang w:eastAsia="en-US"/>
    </w:rPr>
  </w:style>
  <w:style w:type="paragraph" w:styleId="Heading1">
    <w:name w:val="heading 1"/>
    <w:basedOn w:val="Normal"/>
    <w:next w:val="Normal"/>
    <w:qFormat/>
    <w:pPr>
      <w:framePr w:w="1145" w:h="11340" w:hRule="exact" w:wrap="around" w:vAnchor="page" w:hAnchor="page" w:x="8527" w:y="4753"/>
      <w:spacing w:line="740" w:lineRule="exact"/>
      <w:outlineLvl w:val="0"/>
    </w:pPr>
    <w:rPr>
      <w:kern w:val="28"/>
      <w:sz w:val="70"/>
    </w:rPr>
  </w:style>
  <w:style w:type="paragraph" w:styleId="Heading2">
    <w:name w:val="heading 2"/>
    <w:basedOn w:val="Normal"/>
    <w:next w:val="Normal"/>
    <w:qFormat/>
    <w:pPr>
      <w:spacing w:line="400" w:lineRule="exact"/>
      <w:outlineLvl w:val="1"/>
    </w:pPr>
    <w:rPr>
      <w:sz w:val="32"/>
    </w:rPr>
  </w:style>
  <w:style w:type="paragraph" w:styleId="Heading3">
    <w:name w:val="heading 3"/>
    <w:basedOn w:val="Normal"/>
    <w:next w:val="Body"/>
    <w:qFormat/>
    <w:pPr>
      <w:outlineLvl w:val="2"/>
    </w:pPr>
    <w:rPr>
      <w:b/>
    </w:rPr>
  </w:style>
  <w:style w:type="paragraph" w:styleId="Heading4">
    <w:name w:val="heading 4"/>
    <w:basedOn w:val="Normal"/>
    <w:next w:val="Normal"/>
    <w:qFormat/>
    <w:pPr>
      <w:outlineLvl w:val="3"/>
    </w:pPr>
    <w:rPr>
      <w:rFonts w:ascii="Frutiger 55 Roman" w:hAnsi="Frutiger 55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customStyle="1" w:styleId="Personal">
    <w:name w:val="Personal"/>
    <w:basedOn w:val="Normal"/>
    <w:rPr>
      <w:b/>
    </w:rPr>
  </w:style>
  <w:style w:type="character" w:customStyle="1" w:styleId="BodyBold">
    <w:name w:val="Body Bold"/>
    <w:basedOn w:val="DefaultParagraphFont"/>
    <w:rPr>
      <w:b/>
    </w:rPr>
  </w:style>
  <w:style w:type="paragraph" w:customStyle="1" w:styleId="Spacer">
    <w:name w:val="Spacer"/>
    <w:basedOn w:val="Normal"/>
    <w:pPr>
      <w:spacing w:line="880" w:lineRule="exact"/>
    </w:pPr>
    <w:rPr>
      <w:sz w:val="24"/>
    </w:rPr>
  </w:style>
  <w:style w:type="paragraph" w:customStyle="1" w:styleId="Address">
    <w:name w:val="Address"/>
    <w:basedOn w:val="Normal"/>
    <w:pPr>
      <w:spacing w:line="220" w:lineRule="exact"/>
    </w:pPr>
    <w:rPr>
      <w:sz w:val="17"/>
    </w:rPr>
  </w:style>
  <w:style w:type="paragraph" w:customStyle="1" w:styleId="Address2">
    <w:name w:val="Address 2"/>
    <w:basedOn w:val="Address"/>
    <w:pPr>
      <w:framePr w:w="992" w:h="10943" w:hRule="exact" w:wrap="around" w:vAnchor="page" w:hAnchor="page" w:x="10199" w:y="5041"/>
      <w:spacing w:after="80"/>
    </w:pPr>
    <w:rPr>
      <w:b/>
    </w:rPr>
  </w:style>
  <w:style w:type="paragraph" w:customStyle="1" w:styleId="Body">
    <w:name w:val="Body"/>
    <w:basedOn w:val="Normal"/>
  </w:style>
  <w:style w:type="paragraph" w:customStyle="1" w:styleId="TitleText">
    <w:name w:val="Title Text"/>
    <w:basedOn w:val="Body"/>
  </w:style>
  <w:style w:type="paragraph" w:customStyle="1" w:styleId="Logo">
    <w:name w:val="Logo"/>
    <w:basedOn w:val="Normal"/>
    <w:pPr>
      <w:framePr w:w="1145" w:h="13353" w:hRule="exact" w:wrap="around" w:vAnchor="page" w:hAnchor="page" w:x="10096" w:y="2593"/>
      <w:spacing w:line="1400" w:lineRule="exact"/>
    </w:pPr>
    <w:rPr>
      <w:rFonts w:ascii="LGA Logos" w:hAnsi="LGA Logos"/>
      <w:noProof/>
      <w:sz w:val="180"/>
    </w:rPr>
  </w:style>
  <w:style w:type="character" w:customStyle="1" w:styleId="Heading1Bold">
    <w:name w:val="Heading 1 Bold"/>
    <w:basedOn w:val="DefaultParagraphFont"/>
    <w:rPr>
      <w:b/>
    </w:rPr>
  </w:style>
  <w:style w:type="character" w:customStyle="1" w:styleId="DateCharacterstyle">
    <w:name w:val="Date Character style"/>
    <w:basedOn w:val="DefaultParagraphFont"/>
    <w:rPr>
      <w:b/>
    </w:rPr>
  </w:style>
  <w:style w:type="paragraph" w:customStyle="1" w:styleId="Heading2Bold">
    <w:name w:val="Heading 2 Bold"/>
    <w:basedOn w:val="Heading2"/>
    <w:rPr>
      <w:b/>
      <w:noProof/>
    </w:rPr>
  </w:style>
  <w:style w:type="paragraph" w:customStyle="1" w:styleId="Bullettext">
    <w:name w:val="Bullet text"/>
    <w:basedOn w:val="Body"/>
    <w:pPr>
      <w:numPr>
        <w:numId w:val="2"/>
      </w:numPr>
      <w:tabs>
        <w:tab w:val="clear" w:pos="360"/>
      </w:tabs>
    </w:pPr>
  </w:style>
  <w:style w:type="paragraph" w:customStyle="1" w:styleId="PageNumbering">
    <w:name w:val="Page Numbering"/>
    <w:basedOn w:val="Footer"/>
    <w:pPr>
      <w:spacing w:line="220" w:lineRule="exact"/>
    </w:pPr>
    <w:rPr>
      <w:snapToGrid w:val="0"/>
      <w:sz w:val="17"/>
    </w:rPr>
  </w:style>
  <w:style w:type="paragraph" w:customStyle="1" w:styleId="1">
    <w:name w:val="1"/>
    <w:basedOn w:val="Normal"/>
    <w:rsid w:val="00306D21"/>
    <w:pPr>
      <w:spacing w:before="20" w:after="160" w:line="240" w:lineRule="exact"/>
    </w:pPr>
    <w:rPr>
      <w:rFonts w:ascii="Arial" w:hAnsi="Arial"/>
      <w:sz w:val="20"/>
      <w:lang w:val="en-US"/>
    </w:rPr>
  </w:style>
  <w:style w:type="character" w:styleId="Hyperlink">
    <w:name w:val="Hyperlink"/>
    <w:basedOn w:val="DefaultParagraphFont"/>
    <w:rsid w:val="00834ADF"/>
    <w:rPr>
      <w:color w:val="0000FF"/>
      <w:u w:val="single"/>
    </w:rPr>
  </w:style>
  <w:style w:type="paragraph" w:styleId="BalloonText">
    <w:name w:val="Balloon Text"/>
    <w:basedOn w:val="Normal"/>
    <w:link w:val="BalloonTextChar"/>
    <w:rsid w:val="00C9479A"/>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C9479A"/>
    <w:rPr>
      <w:rFonts w:ascii="Tahoma" w:hAnsi="Tahoma" w:cs="Tahoma"/>
      <w:sz w:val="16"/>
      <w:szCs w:val="16"/>
      <w:lang w:eastAsia="en-US"/>
    </w:rPr>
  </w:style>
  <w:style w:type="paragraph" w:customStyle="1" w:styleId="Default">
    <w:name w:val="Default"/>
    <w:rsid w:val="00D17E71"/>
    <w:pPr>
      <w:autoSpaceDE w:val="0"/>
      <w:autoSpaceDN w:val="0"/>
      <w:adjustRightInd w:val="0"/>
    </w:pPr>
    <w:rPr>
      <w:rFonts w:ascii="Arial" w:hAnsi="Arial" w:cs="Arial"/>
      <w:color w:val="000000"/>
      <w:sz w:val="24"/>
      <w:szCs w:val="24"/>
    </w:rPr>
  </w:style>
  <w:style w:type="paragraph" w:styleId="ListParagraph">
    <w:name w:val="List Paragraph"/>
    <w:aliases w:val="Bullet 1,Numbered Para 1,Dot pt,No Spacing1,List Paragraph Char Char Char,Indicator Text,List Paragraph1,F5 List Paragraph,Colorful List - Accent 11,Bullet Points,MAIN CONTENT,List Paragraph12,Bullet Style,List Paragraph2,Normal numbered"/>
    <w:basedOn w:val="Normal"/>
    <w:link w:val="ListParagraphChar"/>
    <w:uiPriority w:val="34"/>
    <w:qFormat/>
    <w:rsid w:val="00314A5D"/>
    <w:pPr>
      <w:ind w:left="720"/>
      <w:contextualSpacing/>
    </w:pPr>
  </w:style>
  <w:style w:type="character" w:customStyle="1" w:styleId="FooterChar">
    <w:name w:val="Footer Char"/>
    <w:basedOn w:val="DefaultParagraphFont"/>
    <w:link w:val="Footer"/>
    <w:uiPriority w:val="99"/>
    <w:rsid w:val="000C6EF5"/>
    <w:rPr>
      <w:rFonts w:ascii="Frutiger 45 Light" w:hAnsi="Frutiger 45 Light"/>
      <w:sz w:val="22"/>
      <w:lang w:eastAsia="en-US"/>
    </w:rPr>
  </w:style>
  <w:style w:type="character" w:customStyle="1" w:styleId="ListParagraphChar">
    <w:name w:val="List Paragraph Char"/>
    <w:aliases w:val="Bullet 1 Char,Numbered Para 1 Char,Dot pt Char,No Spacing1 Char,List Paragraph Char Char Char Char,Indicator Text Char,List Paragraph1 Char,F5 List Paragraph Char,Colorful List - Accent 11 Char,Bullet Points Char,MAIN CONTENT Char"/>
    <w:basedOn w:val="DefaultParagraphFont"/>
    <w:link w:val="ListParagraph"/>
    <w:uiPriority w:val="34"/>
    <w:qFormat/>
    <w:locked/>
    <w:rsid w:val="0058664F"/>
    <w:rPr>
      <w:rFonts w:ascii="Frutiger 45 Light" w:hAnsi="Frutiger 45 Light"/>
      <w:sz w:val="22"/>
      <w:lang w:eastAsia="en-US"/>
    </w:rPr>
  </w:style>
  <w:style w:type="paragraph" w:styleId="FootnoteText">
    <w:name w:val="footnote text"/>
    <w:basedOn w:val="Normal"/>
    <w:link w:val="FootnoteTextChar"/>
    <w:uiPriority w:val="99"/>
    <w:unhideWhenUsed/>
    <w:rsid w:val="0058664F"/>
    <w:pPr>
      <w:widowControl/>
      <w:spacing w:line="240" w:lineRule="auto"/>
    </w:pPr>
    <w:rPr>
      <w:rFonts w:asciiTheme="minorHAnsi" w:eastAsiaTheme="minorHAnsi" w:hAnsiTheme="minorHAnsi" w:cstheme="minorBidi"/>
      <w:sz w:val="20"/>
    </w:rPr>
  </w:style>
  <w:style w:type="character" w:customStyle="1" w:styleId="FootnoteTextChar">
    <w:name w:val="Footnote Text Char"/>
    <w:basedOn w:val="DefaultParagraphFont"/>
    <w:link w:val="FootnoteText"/>
    <w:uiPriority w:val="99"/>
    <w:rsid w:val="0058664F"/>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58664F"/>
    <w:rPr>
      <w:vertAlign w:val="superscript"/>
    </w:rPr>
  </w:style>
  <w:style w:type="character" w:styleId="CommentReference">
    <w:name w:val="annotation reference"/>
    <w:basedOn w:val="DefaultParagraphFont"/>
    <w:semiHidden/>
    <w:unhideWhenUsed/>
    <w:rsid w:val="008676F0"/>
    <w:rPr>
      <w:sz w:val="16"/>
      <w:szCs w:val="16"/>
    </w:rPr>
  </w:style>
  <w:style w:type="paragraph" w:styleId="CommentText">
    <w:name w:val="annotation text"/>
    <w:basedOn w:val="Normal"/>
    <w:link w:val="CommentTextChar"/>
    <w:semiHidden/>
    <w:unhideWhenUsed/>
    <w:rsid w:val="008676F0"/>
    <w:pPr>
      <w:spacing w:line="240" w:lineRule="auto"/>
    </w:pPr>
    <w:rPr>
      <w:sz w:val="20"/>
    </w:rPr>
  </w:style>
  <w:style w:type="character" w:customStyle="1" w:styleId="CommentTextChar">
    <w:name w:val="Comment Text Char"/>
    <w:basedOn w:val="DefaultParagraphFont"/>
    <w:link w:val="CommentText"/>
    <w:semiHidden/>
    <w:rsid w:val="008676F0"/>
    <w:rPr>
      <w:rFonts w:ascii="Frutiger 45 Light" w:hAnsi="Frutiger 45 Light"/>
      <w:lang w:eastAsia="en-US"/>
    </w:rPr>
  </w:style>
  <w:style w:type="paragraph" w:styleId="CommentSubject">
    <w:name w:val="annotation subject"/>
    <w:basedOn w:val="CommentText"/>
    <w:next w:val="CommentText"/>
    <w:link w:val="CommentSubjectChar"/>
    <w:semiHidden/>
    <w:unhideWhenUsed/>
    <w:rsid w:val="008676F0"/>
    <w:rPr>
      <w:b/>
      <w:bCs/>
    </w:rPr>
  </w:style>
  <w:style w:type="character" w:customStyle="1" w:styleId="CommentSubjectChar">
    <w:name w:val="Comment Subject Char"/>
    <w:basedOn w:val="CommentTextChar"/>
    <w:link w:val="CommentSubject"/>
    <w:semiHidden/>
    <w:rsid w:val="008676F0"/>
    <w:rPr>
      <w:rFonts w:ascii="Frutiger 45 Light" w:hAnsi="Frutiger 45 Light"/>
      <w:b/>
      <w:bCs/>
      <w:lang w:eastAsia="en-US"/>
    </w:rPr>
  </w:style>
  <w:style w:type="paragraph" w:styleId="NormalWeb">
    <w:name w:val="Normal (Web)"/>
    <w:basedOn w:val="Normal"/>
    <w:uiPriority w:val="99"/>
    <w:semiHidden/>
    <w:unhideWhenUsed/>
    <w:rsid w:val="00804438"/>
    <w:pPr>
      <w:widowControl/>
      <w:spacing w:before="100" w:beforeAutospacing="1" w:after="100" w:afterAutospacing="1" w:line="240" w:lineRule="auto"/>
    </w:pPr>
    <w:rPr>
      <w:rFonts w:ascii="Times New Roman" w:eastAsiaTheme="minorEastAsia" w:hAnsi="Times New Roman"/>
      <w:sz w:val="24"/>
      <w:szCs w:val="24"/>
      <w:lang w:eastAsia="en-GB"/>
    </w:rPr>
  </w:style>
  <w:style w:type="character" w:customStyle="1" w:styleId="normaltextrun">
    <w:name w:val="normaltextrun"/>
    <w:basedOn w:val="DefaultParagraphFont"/>
    <w:rsid w:val="004B7A84"/>
  </w:style>
  <w:style w:type="character" w:customStyle="1" w:styleId="eop">
    <w:name w:val="eop"/>
    <w:basedOn w:val="DefaultParagraphFont"/>
    <w:rsid w:val="004B7A84"/>
  </w:style>
  <w:style w:type="character" w:customStyle="1" w:styleId="HeaderChar">
    <w:name w:val="Header Char"/>
    <w:basedOn w:val="DefaultParagraphFont"/>
    <w:link w:val="Header"/>
    <w:rsid w:val="000A7FB4"/>
    <w:rPr>
      <w:rFonts w:ascii="Frutiger 45 Light" w:hAnsi="Frutiger 45 Light"/>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caton\Local%20Settings\Temporary%20Internet%20Files\Content.MSO\209A5AC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B76C544AF7684D86A7DA68FBCE37A9" ma:contentTypeVersion="18" ma:contentTypeDescription="Create a new document." ma:contentTypeScope="" ma:versionID="a9a9cf7390ba82a70433a71c6271ed21">
  <xsd:schema xmlns:xsd="http://www.w3.org/2001/XMLSchema" xmlns:xs="http://www.w3.org/2001/XMLSchema" xmlns:p="http://schemas.microsoft.com/office/2006/metadata/properties" xmlns:ns1="http://schemas.microsoft.com/sharepoint/v3" xmlns:ns2="e7683f9e-8442-43b9-bef8-3cf5a9ca73e7" xmlns:ns3="6137454c-762b-46c5-8394-33018f7db7ac" xmlns:ns4="dead33d4-2251-40b8-95bc-da8cbf09255c" targetNamespace="http://schemas.microsoft.com/office/2006/metadata/properties" ma:root="true" ma:fieldsID="bda9dabe9c42e72e2efc43e71087daea" ns1:_="" ns2:_="" ns3:_="" ns4:_="">
    <xsd:import namespace="http://schemas.microsoft.com/sharepoint/v3"/>
    <xsd:import namespace="e7683f9e-8442-43b9-bef8-3cf5a9ca73e7"/>
    <xsd:import namespace="6137454c-762b-46c5-8394-33018f7db7ac"/>
    <xsd:import namespace="dead33d4-2251-40b8-95bc-da8cbf09255c"/>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element ref="ns1:PublishingStartDate" minOccurs="0"/>
                <xsd:element ref="ns1:PublishingExpirationDate" minOccurs="0"/>
                <xsd:element ref="ns3:MediaServiceMetadata" minOccurs="0"/>
                <xsd:element ref="ns3:MediaServiceFastMetadata"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7683f9e-8442-43b9-bef8-3cf5a9ca73e7"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ma:readOnly="fals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3323a573-f4b2-49c1-a657-d409971bfafb"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aea2bf84-0041-4a35-8513-09be0ca30a9b}" ma:internalName="TaxCatchAll" ma:readOnly="false" ma:showField="CatchAllData" ma:web="e7683f9e-8442-43b9-bef8-3cf5a9ca73e7">
      <xsd:complexType>
        <xsd:complexContent>
          <xsd:extension base="dms:MultiChoiceLookup">
            <xsd:sequence>
              <xsd:element name="Value" type="dms:Lookup" maxOccurs="unbounded" minOccurs="0" nillable="true"/>
            </xsd:sequence>
          </xsd:extension>
        </xsd:complexContent>
      </xsd:complexType>
    </xsd:element>
    <xsd:element name="Folder" ma:index="12" nillable="true" ma:displayName="Folder" ma:internalName="Fold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37454c-762b-46c5-8394-33018f7db7a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ad33d4-2251-40b8-95bc-da8cbf09255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_x0020_Type xmlns="e7683f9e-8442-43b9-bef8-3cf5a9ca73e7" xsi:nil="true"/>
    <TaxCatchAll xmlns="e7683f9e-8442-43b9-bef8-3cf5a9ca73e7"/>
    <TaxKeywordTaxHTField xmlns="e7683f9e-8442-43b9-bef8-3cf5a9ca73e7">
      <Terms xmlns="http://schemas.microsoft.com/office/infopath/2007/PartnerControls"/>
    </TaxKeywordTaxHTField>
    <Folder xmlns="e7683f9e-8442-43b9-bef8-3cf5a9ca73e7">Technical consultation</Folder>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1E427-B43D-4E9B-80CC-AB64C5766F80}">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e7683f9e-8442-43b9-bef8-3cf5a9ca73e7"/>
    <ds:schemaRef ds:uri="6137454c-762b-46c5-8394-33018f7db7ac"/>
    <ds:schemaRef ds:uri="dead33d4-2251-40b8-95bc-da8cbf09255c"/>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FE20E5-4F4A-42CA-B3C4-A3E82FC9351F}">
  <ds:schemaRefs>
    <ds:schemaRef ds:uri="http://schemas.microsoft.com/sharepoint/v3/contenttype/forms"/>
  </ds:schemaRefs>
</ds:datastoreItem>
</file>

<file path=customXml/itemProps3.xml><?xml version="1.0" encoding="utf-8"?>
<ds:datastoreItem xmlns:ds="http://schemas.openxmlformats.org/officeDocument/2006/customXml" ds:itemID="{598D7630-B051-4721-8B12-11386215E68E}">
  <ds:schemaRefs>
    <ds:schemaRef ds:uri="http://purl.org/dc/dcmitype/"/>
    <ds:schemaRef ds:uri="http://purl.org/dc/terms/"/>
    <ds:schemaRef ds:uri="http://schemas.microsoft.com/sharepoint/v3"/>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dead33d4-2251-40b8-95bc-da8cbf09255c"/>
    <ds:schemaRef ds:uri="http://schemas.microsoft.com/office/2006/metadata/properties"/>
    <ds:schemaRef ds:uri="6137454c-762b-46c5-8394-33018f7db7ac"/>
    <ds:schemaRef ds:uri="e7683f9e-8442-43b9-bef8-3cf5a9ca73e7"/>
    <ds:schemaRef ds:uri="http://www.w3.org/XML/1998/namespace"/>
  </ds:schemaRefs>
</ds:datastoreItem>
</file>

<file path=customXml/itemProps4.xml><?xml version="1.0" encoding="utf-8"?>
<ds:datastoreItem xmlns:ds="http://schemas.openxmlformats.org/officeDocument/2006/customXml" ds:itemID="{C0F3A50C-1513-4AB4-8C82-DDAB82636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209A5ACD</Template>
  <TotalTime>2</TotalTime>
  <Pages>4</Pages>
  <Words>1499</Words>
  <Characters>8020</Characters>
  <Application>Microsoft Office Word</Application>
  <DocSecurity>0</DocSecurity>
  <Lines>66</Lines>
  <Paragraphs>18</Paragraphs>
  <ScaleCrop>false</ScaleCrop>
  <Company>Asset Graphics</Company>
  <LinksUpToDate>false</LinksUpToDate>
  <CharactersWithSpaces>9501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template</dc:title>
  <dc:subject>LGA Briefing</dc:subject>
  <dc:creator>laura.caton</dc:creator>
  <cp:lastModifiedBy>Alexander Saul</cp:lastModifiedBy>
  <cp:revision>6</cp:revision>
  <cp:lastPrinted>2010-07-13T13:17:00Z</cp:lastPrinted>
  <dcterms:created xsi:type="dcterms:W3CDTF">2018-08-30T19:51:00Z</dcterms:created>
  <dcterms:modified xsi:type="dcterms:W3CDTF">2018-09-06T10:39:00Z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identifier">
    <vt:lpwstr>IDEA</vt:lpwstr>
  </property>
  <property fmtid="{D5CDD505-2E9C-101B-9397-08002B2CF9AE}" pid="3" name="DC.Author">
    <vt:lpwstr>Julia White</vt:lpwstr>
  </property>
  <property fmtid="{D5CDD505-2E9C-101B-9397-08002B2CF9AE}" pid="4" name="DC.creator">
    <vt:lpwstr>Marketing</vt:lpwstr>
  </property>
  <property fmtid="{D5CDD505-2E9C-101B-9397-08002B2CF9AE}" pid="5" name="eGMS.accessibility">
    <vt:lpwstr>WCAG:Double-A</vt:lpwstr>
  </property>
  <property fmtid="{D5CDD505-2E9C-101B-9397-08002B2CF9AE}" pid="6" name="DC.Language">
    <vt:lpwstr>eng</vt:lpwstr>
  </property>
  <property fmtid="{D5CDD505-2E9C-101B-9397-08002B2CF9AE}" pid="7" name="DC.date.issued">
    <vt:lpwstr>2010-07-16T00:00:00Z</vt:lpwstr>
  </property>
  <property fmtid="{D5CDD505-2E9C-101B-9397-08002B2CF9AE}" pid="8" name="Date">
    <vt:lpwstr>2010-07-16T00:00:00Z</vt:lpwstr>
  </property>
  <property fmtid="{D5CDD505-2E9C-101B-9397-08002B2CF9AE}" pid="9" name="Move to Archive">
    <vt:lpwstr>Current</vt:lpwstr>
  </property>
  <property fmtid="{D5CDD505-2E9C-101B-9397-08002B2CF9AE}" pid="10" name="Status">
    <vt:lpwstr>[None]</vt:lpwstr>
  </property>
  <property fmtid="{D5CDD505-2E9C-101B-9397-08002B2CF9AE}" pid="11" name="Work area">
    <vt:lpwstr/>
  </property>
  <property fmtid="{D5CDD505-2E9C-101B-9397-08002B2CF9AE}" pid="12" name="DC.Description">
    <vt:lpwstr/>
  </property>
  <property fmtid="{D5CDD505-2E9C-101B-9397-08002B2CF9AE}" pid="13" name="DC.Type">
    <vt:lpwstr/>
  </property>
  <property fmtid="{D5CDD505-2E9C-101B-9397-08002B2CF9AE}" pid="14" name="e-GMS.subject.keyword">
    <vt:lpwstr/>
  </property>
  <property fmtid="{D5CDD505-2E9C-101B-9397-08002B2CF9AE}" pid="15" name="ContentTypeId">
    <vt:lpwstr>0x010100EEB76C544AF7684D86A7DA68FBCE37A9</vt:lpwstr>
  </property>
  <property fmtid="{D5CDD505-2E9C-101B-9397-08002B2CF9AE}" pid="16" name="TaxKeyword">
    <vt:lpwstr/>
  </property>
  <property fmtid="{D5CDD505-2E9C-101B-9397-08002B2CF9AE}" pid="17" name="WorkflowChangePath">
    <vt:lpwstr>5ab50ff0-cb08-4dda-b168-7a9f08d5c5d2,2;5ab50ff0-cb08-4dda-b168-7a9f08d5c5d2,5;5ab50ff0-cb08-4dda-b168-7a9f08d5c5d2,10;5ab50ff0-cb08-4dda-b168-7a9f08d5c5d2,13;5ab50ff0-cb08-4dda-b168-7a9f08d5c5d2,15;5ab50ff0-cb08-4dda-b168-7a9f08d5c5d2,18;5ab50ff0-cb08-4dd</vt:lpwstr>
  </property>
  <property fmtid="{D5CDD505-2E9C-101B-9397-08002B2CF9AE}" pid="18" name="LGA Template">
    <vt:lpwstr>Template</vt:lpwstr>
  </property>
</Properties>
</file>